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17BFF" w14:textId="63F478EC"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09DCBA3" wp14:editId="209A199D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D55701" wp14:editId="5D77995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433DBD">
        <w:rPr>
          <w:rFonts w:ascii="Comic Sans MS" w:hAnsi="Comic Sans MS"/>
          <w:b/>
          <w:bCs/>
          <w:sz w:val="28"/>
          <w:szCs w:val="28"/>
          <w:u w:val="single"/>
        </w:rPr>
        <w:t>Week Beginning Monday</w:t>
      </w:r>
      <w:r w:rsidR="00210756">
        <w:rPr>
          <w:rFonts w:ascii="Comic Sans MS" w:hAnsi="Comic Sans MS"/>
          <w:b/>
          <w:bCs/>
          <w:sz w:val="28"/>
          <w:szCs w:val="28"/>
          <w:u w:val="single"/>
        </w:rPr>
        <w:t xml:space="preserve"> 22</w:t>
      </w:r>
      <w:r w:rsidR="00210756" w:rsidRPr="00210756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nd</w:t>
      </w:r>
      <w:r w:rsidR="00210756">
        <w:rPr>
          <w:rFonts w:ascii="Comic Sans MS" w:hAnsi="Comic Sans MS"/>
          <w:b/>
          <w:bCs/>
          <w:sz w:val="28"/>
          <w:szCs w:val="28"/>
          <w:u w:val="single"/>
        </w:rPr>
        <w:t xml:space="preserve"> June</w:t>
      </w:r>
      <w:bookmarkStart w:id="0" w:name="_GoBack"/>
      <w:bookmarkEnd w:id="0"/>
    </w:p>
    <w:p w14:paraId="4ABEDDF9" w14:textId="68D0AF9A"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0C6A90">
        <w:rPr>
          <w:rFonts w:ascii="Comic Sans MS" w:hAnsi="Comic Sans MS"/>
          <w:sz w:val="24"/>
        </w:rPr>
        <w:t>Under the Sea</w:t>
      </w:r>
    </w:p>
    <w:p w14:paraId="1756685C" w14:textId="4566CD4A"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14:paraId="195FCB83" w14:textId="77777777" w:rsidTr="00793AAD">
        <w:tc>
          <w:tcPr>
            <w:tcW w:w="10343" w:type="dxa"/>
          </w:tcPr>
          <w:p w14:paraId="68EE4F29" w14:textId="06167DEA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14:paraId="0801B234" w14:textId="77777777" w:rsidTr="00793AAD">
        <w:trPr>
          <w:trHeight w:val="5514"/>
        </w:trPr>
        <w:tc>
          <w:tcPr>
            <w:tcW w:w="10343" w:type="dxa"/>
            <w:vMerge w:val="restart"/>
          </w:tcPr>
          <w:p w14:paraId="3AF52031" w14:textId="5B327FC7" w:rsidR="000C6A90" w:rsidRDefault="000C6A90" w:rsidP="000C6A90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23258B">
              <w:rPr>
                <w:rFonts w:ascii="Comic Sans MS" w:hAnsi="Comic Sans MS"/>
                <w:b/>
                <w:sz w:val="24"/>
                <w:szCs w:val="20"/>
              </w:rPr>
              <w:t>Phonics:</w:t>
            </w:r>
          </w:p>
          <w:p w14:paraId="15CEC008" w14:textId="09C7AF14" w:rsidR="000C6A90" w:rsidRPr="000C6A90" w:rsidRDefault="000C6A90" w:rsidP="000C6A90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This week we are focusing on the </w:t>
            </w:r>
            <w:r w:rsidR="00366052">
              <w:rPr>
                <w:rFonts w:ascii="Comic Sans MS" w:hAnsi="Comic Sans MS"/>
                <w:noProof/>
                <w:color w:val="00B0F0"/>
                <w:sz w:val="24"/>
                <w:lang w:eastAsia="en-GB"/>
              </w:rPr>
              <w:t>igh</w:t>
            </w: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 family. Play games on phonicsplay </w:t>
            </w:r>
          </w:p>
          <w:p w14:paraId="68E0DAEE" w14:textId="1B70D1EF" w:rsidR="000C6A90" w:rsidRPr="000C6A90" w:rsidRDefault="000C6A90" w:rsidP="000C6A90">
            <w:pPr>
              <w:rPr>
                <w:rFonts w:ascii="Comic Sans MS" w:hAnsi="Comic Sans MS"/>
                <w:sz w:val="24"/>
                <w:szCs w:val="20"/>
              </w:rPr>
            </w:pPr>
            <w:r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Ellis’ group: </w:t>
            </w:r>
            <w:proofErr w:type="spellStart"/>
            <w:r w:rsidR="00366052">
              <w:rPr>
                <w:rFonts w:ascii="Comic Sans MS" w:hAnsi="Comic Sans MS"/>
                <w:b/>
                <w:sz w:val="24"/>
                <w:szCs w:val="20"/>
              </w:rPr>
              <w:t>igh</w:t>
            </w:r>
            <w:proofErr w:type="spellEnd"/>
            <w:r w:rsidR="00366052">
              <w:rPr>
                <w:rFonts w:ascii="Comic Sans MS" w:hAnsi="Comic Sans MS"/>
                <w:b/>
                <w:sz w:val="24"/>
                <w:szCs w:val="20"/>
              </w:rPr>
              <w:t xml:space="preserve">, </w:t>
            </w:r>
            <w:proofErr w:type="spellStart"/>
            <w:r w:rsidR="00366052">
              <w:rPr>
                <w:rFonts w:ascii="Comic Sans MS" w:hAnsi="Comic Sans MS"/>
                <w:b/>
                <w:sz w:val="24"/>
                <w:szCs w:val="20"/>
              </w:rPr>
              <w:t>ie</w:t>
            </w:r>
            <w:proofErr w:type="spellEnd"/>
            <w:r w:rsidR="00366052">
              <w:rPr>
                <w:rFonts w:ascii="Comic Sans MS" w:hAnsi="Comic Sans MS"/>
                <w:b/>
                <w:sz w:val="24"/>
                <w:szCs w:val="20"/>
              </w:rPr>
              <w:t>, i-e, i, y</w:t>
            </w:r>
          </w:p>
          <w:p w14:paraId="153BC237" w14:textId="5A121345" w:rsidR="000C6A90" w:rsidRPr="000C6A90" w:rsidRDefault="000C6A90" w:rsidP="000C6A90">
            <w:pPr>
              <w:rPr>
                <w:rFonts w:ascii="Comic Sans MS" w:hAnsi="Comic Sans MS"/>
                <w:sz w:val="24"/>
                <w:szCs w:val="20"/>
              </w:rPr>
            </w:pPr>
            <w:r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Reynolds’ group: </w:t>
            </w:r>
            <w:proofErr w:type="spellStart"/>
            <w:r w:rsidR="00366052">
              <w:rPr>
                <w:rFonts w:ascii="Comic Sans MS" w:hAnsi="Comic Sans MS"/>
                <w:b/>
                <w:sz w:val="24"/>
                <w:szCs w:val="20"/>
              </w:rPr>
              <w:t>igh</w:t>
            </w:r>
            <w:proofErr w:type="spellEnd"/>
            <w:r w:rsidR="00366052">
              <w:rPr>
                <w:rFonts w:ascii="Comic Sans MS" w:hAnsi="Comic Sans MS"/>
                <w:b/>
                <w:sz w:val="24"/>
                <w:szCs w:val="20"/>
              </w:rPr>
              <w:t xml:space="preserve">, </w:t>
            </w:r>
            <w:proofErr w:type="spellStart"/>
            <w:r w:rsidR="00366052">
              <w:rPr>
                <w:rFonts w:ascii="Comic Sans MS" w:hAnsi="Comic Sans MS"/>
                <w:b/>
                <w:sz w:val="24"/>
                <w:szCs w:val="20"/>
              </w:rPr>
              <w:t>ie</w:t>
            </w:r>
            <w:proofErr w:type="spellEnd"/>
            <w:r w:rsidR="00366052">
              <w:rPr>
                <w:rFonts w:ascii="Comic Sans MS" w:hAnsi="Comic Sans MS"/>
                <w:b/>
                <w:sz w:val="24"/>
                <w:szCs w:val="20"/>
              </w:rPr>
              <w:t>, i-e</w:t>
            </w:r>
          </w:p>
          <w:p w14:paraId="30968515" w14:textId="73F7642A" w:rsidR="000C6A90" w:rsidRPr="000C6A90" w:rsidRDefault="00B55C5B" w:rsidP="000C6A90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E1CB571" wp14:editId="1F58D940">
                  <wp:simplePos x="0" y="0"/>
                  <wp:positionH relativeFrom="column">
                    <wp:posOffset>4166235</wp:posOffset>
                  </wp:positionH>
                  <wp:positionV relativeFrom="paragraph">
                    <wp:posOffset>95250</wp:posOffset>
                  </wp:positionV>
                  <wp:extent cx="2086429" cy="1095375"/>
                  <wp:effectExtent l="0" t="0" r="9525" b="0"/>
                  <wp:wrapNone/>
                  <wp:docPr id="4" name="Picture 4" descr="Little Stinker by Steve Smallman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ttle Stinker by Steve Smallman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429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A90"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Lowell’s group: </w:t>
            </w:r>
            <w:proofErr w:type="spellStart"/>
            <w:r w:rsidR="00366052">
              <w:rPr>
                <w:rFonts w:ascii="Comic Sans MS" w:hAnsi="Comic Sans MS"/>
                <w:b/>
                <w:sz w:val="24"/>
                <w:szCs w:val="20"/>
              </w:rPr>
              <w:t>igh</w:t>
            </w:r>
            <w:proofErr w:type="spellEnd"/>
          </w:p>
          <w:p w14:paraId="0B0F1E7C" w14:textId="1B8FBAA1" w:rsidR="00044576" w:rsidRPr="00044576" w:rsidRDefault="00044576" w:rsidP="00B55C5B">
            <w:pPr>
              <w:rPr>
                <w:noProof/>
                <w:sz w:val="24"/>
                <w:lang w:eastAsia="en-GB"/>
              </w:rPr>
            </w:pPr>
          </w:p>
          <w:p w14:paraId="5E112FDF" w14:textId="67442634"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14:paraId="4DE0493D" w14:textId="2A262F6D" w:rsidR="00BA7287" w:rsidRPr="00366052" w:rsidRDefault="00BA7287" w:rsidP="00BA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A7287">
              <w:rPr>
                <w:rFonts w:ascii="Comic Sans MS" w:hAnsi="Comic Sans MS"/>
                <w:sz w:val="24"/>
                <w:szCs w:val="20"/>
              </w:rPr>
              <w:t>This week our story focus is…</w:t>
            </w:r>
            <w:r w:rsidR="00366052">
              <w:rPr>
                <w:rFonts w:ascii="Arial" w:hAnsi="Arial" w:cs="Arial"/>
                <w:noProof/>
                <w:color w:val="001BA0"/>
                <w:sz w:val="18"/>
                <w:szCs w:val="18"/>
              </w:rPr>
              <w:t xml:space="preserve"> </w:t>
            </w:r>
            <w:r w:rsidR="00366052" w:rsidRPr="00366052">
              <w:rPr>
                <w:rFonts w:ascii="Comic Sans MS" w:hAnsi="Comic Sans MS" w:cs="Arial"/>
                <w:b/>
                <w:noProof/>
                <w:sz w:val="24"/>
                <w:szCs w:val="24"/>
              </w:rPr>
              <w:t>Little Stinker</w:t>
            </w:r>
          </w:p>
          <w:p w14:paraId="30668925" w14:textId="556D1299" w:rsidR="00BA7287" w:rsidRPr="009A20A2" w:rsidRDefault="00BA7287" w:rsidP="00BA7287">
            <w:pPr>
              <w:rPr>
                <w:rFonts w:ascii="Comic Sans MS" w:hAnsi="Comic Sans MS"/>
                <w:sz w:val="24"/>
                <w:szCs w:val="24"/>
              </w:rPr>
            </w:pPr>
            <w:r w:rsidRPr="009A20A2">
              <w:rPr>
                <w:rFonts w:ascii="Comic Sans MS" w:hAnsi="Comic Sans MS"/>
                <w:sz w:val="24"/>
                <w:szCs w:val="24"/>
              </w:rPr>
              <w:t>To listen to the story</w:t>
            </w:r>
            <w:r w:rsidR="006C30B8" w:rsidRPr="009A20A2">
              <w:rPr>
                <w:rFonts w:ascii="Comic Sans MS" w:hAnsi="Comic Sans MS"/>
                <w:sz w:val="24"/>
                <w:szCs w:val="24"/>
              </w:rPr>
              <w:t>,</w:t>
            </w:r>
            <w:r w:rsidRPr="009A20A2">
              <w:rPr>
                <w:rFonts w:ascii="Comic Sans MS" w:hAnsi="Comic Sans MS"/>
                <w:sz w:val="24"/>
                <w:szCs w:val="24"/>
              </w:rPr>
              <w:t xml:space="preserve"> follow this link:</w:t>
            </w:r>
          </w:p>
          <w:p w14:paraId="7D5C6795" w14:textId="0441A533" w:rsidR="009A20A2" w:rsidRPr="00366052" w:rsidRDefault="00210756" w:rsidP="00044576">
            <w:pPr>
              <w:rPr>
                <w:rFonts w:ascii="Comic Sans MS" w:hAnsi="Comic Sans MS"/>
                <w:sz w:val="24"/>
              </w:rPr>
            </w:pPr>
            <w:hyperlink r:id="rId10" w:history="1">
              <w:r w:rsidR="00366052" w:rsidRPr="00366052">
                <w:rPr>
                  <w:rStyle w:val="Hyperlink"/>
                  <w:rFonts w:ascii="Comic Sans MS" w:hAnsi="Comic Sans MS"/>
                  <w:sz w:val="24"/>
                </w:rPr>
                <w:t>https://www.youtube.com/watch?v=oeFSqF6CA-0</w:t>
              </w:r>
            </w:hyperlink>
          </w:p>
          <w:p w14:paraId="656B4CAC" w14:textId="77777777" w:rsidR="00366052" w:rsidRDefault="00366052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14:paraId="4C887183" w14:textId="071BC0EA" w:rsidR="00DD1E31" w:rsidRPr="00DD1E31" w:rsidRDefault="00DD1E31" w:rsidP="00044576">
            <w:pPr>
              <w:rPr>
                <w:rFonts w:ascii="Comic Sans MS" w:hAnsi="Comic Sans MS"/>
                <w:sz w:val="24"/>
                <w:szCs w:val="24"/>
              </w:rPr>
            </w:pPr>
            <w:r w:rsidRPr="00DD1E31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366052">
              <w:rPr>
                <w:rFonts w:ascii="Comic Sans MS" w:hAnsi="Comic Sans MS"/>
                <w:sz w:val="24"/>
                <w:szCs w:val="24"/>
              </w:rPr>
              <w:t>What was Percy’s special talent? How did the other fish try to teach him a lesson? How did Percy end up saving the day?</w:t>
            </w:r>
          </w:p>
          <w:p w14:paraId="4AC6BB2F" w14:textId="07A22B3A" w:rsidR="00BA7287" w:rsidRDefault="00BA7287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320CA7E4" w14:textId="1C489319"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  <w:r w:rsidRPr="00044576">
              <w:rPr>
                <w:rFonts w:ascii="Comic Sans MS" w:hAnsi="Comic Sans MS"/>
                <w:sz w:val="24"/>
                <w:szCs w:val="26"/>
              </w:rPr>
              <w:t>(search on YouTube if you don’t have a copy)</w:t>
            </w:r>
          </w:p>
          <w:p w14:paraId="5FA7058A" w14:textId="778DEDD3" w:rsidR="009A20A2" w:rsidRDefault="00B55C5B" w:rsidP="000445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the Ladybird Heard at th</w:t>
            </w:r>
            <w:r w:rsidRPr="00B55C5B">
              <w:rPr>
                <w:rFonts w:ascii="Comic Sans MS" w:hAnsi="Comic Sans MS"/>
                <w:sz w:val="24"/>
              </w:rPr>
              <w:t xml:space="preserve">e Seaside </w:t>
            </w:r>
          </w:p>
          <w:p w14:paraId="29A25C6C" w14:textId="77777777" w:rsidR="00B55C5B" w:rsidRPr="00B55C5B" w:rsidRDefault="00B55C5B" w:rsidP="00044576">
            <w:pPr>
              <w:rPr>
                <w:rFonts w:ascii="Comic Sans MS" w:hAnsi="Comic Sans MS"/>
                <w:sz w:val="28"/>
                <w:szCs w:val="20"/>
              </w:rPr>
            </w:pPr>
          </w:p>
          <w:p w14:paraId="69DCB355" w14:textId="488635F9" w:rsid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14:paraId="7B3C30C7" w14:textId="007CB99C" w:rsidR="00E01B65" w:rsidRPr="00E01B65" w:rsidRDefault="00E01B65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E01B65">
              <w:rPr>
                <w:rFonts w:ascii="Comic Sans MS" w:hAnsi="Comic Sans MS"/>
                <w:noProof/>
                <w:sz w:val="24"/>
                <w:lang w:eastAsia="en-GB"/>
              </w:rPr>
              <w:t xml:space="preserve">Make 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a Little Stinker book – Choose 5 or 6 pictures from the story and draw the pictures for yourself then write one or 2 simple sentences to match each picture. Can you remember capital letters and full stops? Now read your story to someone in your family.</w:t>
            </w:r>
          </w:p>
          <w:p w14:paraId="2B8AD45D" w14:textId="4D62B8DA" w:rsidR="000332AD" w:rsidRPr="00044576" w:rsidRDefault="000332AD" w:rsidP="001E5D7E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4576" w:rsidRPr="00D61749" w14:paraId="55C2BB84" w14:textId="77777777" w:rsidTr="00793AAD">
        <w:trPr>
          <w:trHeight w:val="307"/>
        </w:trPr>
        <w:tc>
          <w:tcPr>
            <w:tcW w:w="10343" w:type="dxa"/>
            <w:vMerge/>
          </w:tcPr>
          <w:p w14:paraId="441E3421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14:paraId="6D94A545" w14:textId="77777777" w:rsidTr="00793AAD">
        <w:trPr>
          <w:trHeight w:val="307"/>
        </w:trPr>
        <w:tc>
          <w:tcPr>
            <w:tcW w:w="10343" w:type="dxa"/>
            <w:vMerge/>
          </w:tcPr>
          <w:p w14:paraId="2AA09584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14:paraId="47876457" w14:textId="77777777" w:rsidTr="00793AAD">
        <w:tc>
          <w:tcPr>
            <w:tcW w:w="10343" w:type="dxa"/>
          </w:tcPr>
          <w:p w14:paraId="7A952A5E" w14:textId="435EAD9B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14:paraId="57AF16E4" w14:textId="77777777" w:rsidTr="006C0C62">
        <w:trPr>
          <w:trHeight w:val="841"/>
        </w:trPr>
        <w:tc>
          <w:tcPr>
            <w:tcW w:w="10343" w:type="dxa"/>
          </w:tcPr>
          <w:p w14:paraId="7FF3035C" w14:textId="67AB53BE" w:rsidR="00C53BA5" w:rsidRDefault="00C53BA5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047E6BEB" w14:textId="1C6A66D3"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14:paraId="32082388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 to 100: </w:t>
            </w:r>
            <w:hyperlink r:id="rId11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https://www.youtube.com/watch?v=bGetqbqDVaA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14:paraId="5F2ADB1B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2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14:paraId="2733DB06" w14:textId="77777777"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2D Shape song: </w:t>
            </w:r>
            <w:hyperlink r:id="rId13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https://www.youtube.com/watch?v=WTeqUejf3D0</w:t>
              </w:r>
            </w:hyperlink>
          </w:p>
          <w:p w14:paraId="0B664954" w14:textId="77777777"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3D Shape song: </w:t>
            </w:r>
            <w:hyperlink r:id="rId14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https://www.youtube.com/watch?v=2cg-Uc556-Q</w:t>
              </w:r>
            </w:hyperlink>
          </w:p>
          <w:p w14:paraId="06F05D82" w14:textId="77777777" w:rsidR="00E05C48" w:rsidRDefault="00E05C48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47B2E5C3" w14:textId="42D378F7" w:rsidR="00C319E7" w:rsidRDefault="00044576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="009638C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  <w:r w:rsidR="00B55C5B">
              <w:rPr>
                <w:rFonts w:ascii="Comic Sans MS" w:hAnsi="Comic Sans MS"/>
                <w:b/>
                <w:sz w:val="24"/>
                <w:szCs w:val="26"/>
              </w:rPr>
              <w:t>Time</w:t>
            </w:r>
          </w:p>
          <w:p w14:paraId="636DEF97" w14:textId="77777777" w:rsidR="00B55C5B" w:rsidRDefault="00B55C5B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47BF2DC4" w14:textId="5EB62186" w:rsidR="00B55C5B" w:rsidRDefault="00B55C5B" w:rsidP="009638C3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- Talk about the story Little Stinker. Using the language before, after, next, then, talk about</w:t>
            </w:r>
            <w:r w:rsidR="00C66538">
              <w:rPr>
                <w:rFonts w:ascii="Comic Sans MS" w:hAnsi="Comic Sans MS"/>
                <w:sz w:val="24"/>
                <w:szCs w:val="26"/>
              </w:rPr>
              <w:t xml:space="preserve"> the order that things happen. E.g. d</w:t>
            </w:r>
            <w:r>
              <w:rPr>
                <w:rFonts w:ascii="Comic Sans MS" w:hAnsi="Comic Sans MS"/>
                <w:sz w:val="24"/>
                <w:szCs w:val="26"/>
              </w:rPr>
              <w:t xml:space="preserve">oes Little Stinker </w:t>
            </w:r>
            <w:r w:rsidR="00C66538">
              <w:rPr>
                <w:rFonts w:ascii="Comic Sans MS" w:hAnsi="Comic Sans MS"/>
                <w:sz w:val="24"/>
                <w:szCs w:val="26"/>
              </w:rPr>
              <w:t>cheat in the race before or after he gets Penny Pufferfish into trouble?</w:t>
            </w:r>
          </w:p>
          <w:p w14:paraId="0C31005A" w14:textId="6E653AD9" w:rsidR="00C66538" w:rsidRDefault="00C66538" w:rsidP="009638C3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- Write or draw pictures to make a timetable for your day. Using o’clock and half past times, can you write the time that you do each activity? Keep an eye on the clock or a watch throughout the day to see if you stick to the times!</w:t>
            </w:r>
          </w:p>
          <w:p w14:paraId="3C8F7C96" w14:textId="65E84345" w:rsidR="00C66538" w:rsidRPr="00B55C5B" w:rsidRDefault="00C66538" w:rsidP="009638C3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lastRenderedPageBreak/>
              <w:t>- Using a stop watch time yourself or your family completing activities such as jumping</w:t>
            </w:r>
            <w:r w:rsidR="006C0C62">
              <w:rPr>
                <w:rFonts w:ascii="Comic Sans MS" w:hAnsi="Comic Sans MS"/>
                <w:sz w:val="24"/>
                <w:szCs w:val="26"/>
              </w:rPr>
              <w:t>, hopping, or skipping. How many of each can you do in 30 seconds? 1 minute? 2 minutes?</w:t>
            </w:r>
          </w:p>
          <w:p w14:paraId="3FCE648E" w14:textId="12C39B50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</w:p>
          <w:p w14:paraId="27D7F723" w14:textId="77777777" w:rsidR="007D4128" w:rsidRDefault="007D4128" w:rsidP="00072880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209A39FB" w14:textId="6343DF41" w:rsidR="00044576" w:rsidRPr="00FE43C9" w:rsidRDefault="00044576" w:rsidP="00072880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</w:t>
            </w:r>
            <w:r w:rsidR="006C0C62">
              <w:rPr>
                <w:rFonts w:ascii="Comic Sans MS" w:hAnsi="Comic Sans MS"/>
                <w:color w:val="FF0000"/>
                <w:szCs w:val="20"/>
              </w:rPr>
              <w:t>lenty of other links and games i</w:t>
            </w:r>
            <w:r w:rsidRPr="00044576">
              <w:rPr>
                <w:rFonts w:ascii="Comic Sans MS" w:hAnsi="Comic Sans MS"/>
                <w:color w:val="FF0000"/>
                <w:szCs w:val="20"/>
              </w:rPr>
              <w:t>n the Year 1 class page.</w:t>
            </w:r>
          </w:p>
        </w:tc>
      </w:tr>
      <w:tr w:rsidR="00044576" w:rsidRPr="00FE43C9" w14:paraId="7EC7E66A" w14:textId="77777777" w:rsidTr="00793AAD">
        <w:tc>
          <w:tcPr>
            <w:tcW w:w="10343" w:type="dxa"/>
          </w:tcPr>
          <w:p w14:paraId="730E1852" w14:textId="77777777"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Science</w:t>
            </w:r>
          </w:p>
        </w:tc>
      </w:tr>
      <w:tr w:rsidR="00044576" w:rsidRPr="00FE43C9" w14:paraId="0980C916" w14:textId="77777777" w:rsidTr="00793AAD">
        <w:trPr>
          <w:trHeight w:val="2711"/>
        </w:trPr>
        <w:tc>
          <w:tcPr>
            <w:tcW w:w="10343" w:type="dxa"/>
          </w:tcPr>
          <w:p w14:paraId="6423F6A3" w14:textId="49B80D37" w:rsidR="00B93CA4" w:rsidRDefault="00B93CA4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</w:p>
          <w:p w14:paraId="67319573" w14:textId="77777777" w:rsidR="006C0C62" w:rsidRDefault="006C0C6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Can you draw and label the parts of a fish?</w:t>
            </w:r>
          </w:p>
          <w:p w14:paraId="3A38A4E3" w14:textId="77777777" w:rsidR="006C0C62" w:rsidRDefault="006C0C6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Labels to include:</w:t>
            </w:r>
          </w:p>
          <w:p w14:paraId="0B60BCFD" w14:textId="3DE04AA7" w:rsidR="006C0C62" w:rsidRDefault="006C0C6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dorsal fin     - pectoral fin</w:t>
            </w:r>
          </w:p>
          <w:p w14:paraId="7351D9A5" w14:textId="776BF794" w:rsidR="006C0C62" w:rsidRDefault="006C0C6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gills              - mouth</w:t>
            </w:r>
          </w:p>
          <w:p w14:paraId="0405E30D" w14:textId="77777777" w:rsidR="006C0C62" w:rsidRDefault="006C0C6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eye               -  tail</w:t>
            </w:r>
          </w:p>
          <w:p w14:paraId="0B4DFB8D" w14:textId="77777777" w:rsidR="006C0C62" w:rsidRDefault="007B0000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- scales           </w:t>
            </w:r>
          </w:p>
          <w:p w14:paraId="3AB730B3" w14:textId="77777777" w:rsidR="007B0000" w:rsidRDefault="007B0000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(If you have access to a printer there are labelling worksheets in </w:t>
            </w:r>
            <w:proofErr w:type="spellStart"/>
            <w:r>
              <w:rPr>
                <w:rFonts w:ascii="Comic Sans MS" w:hAnsi="Comic Sans MS"/>
                <w:sz w:val="24"/>
              </w:rPr>
              <w:t>Twinkl</w:t>
            </w:r>
            <w:proofErr w:type="spellEnd"/>
            <w:r>
              <w:rPr>
                <w:rFonts w:ascii="Comic Sans MS" w:hAnsi="Comic Sans MS"/>
                <w:sz w:val="24"/>
              </w:rPr>
              <w:t>)</w:t>
            </w:r>
          </w:p>
          <w:p w14:paraId="3DAF4F44" w14:textId="1D0DEFDA" w:rsidR="007B0000" w:rsidRPr="00B2217D" w:rsidRDefault="007B0000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</w:p>
        </w:tc>
      </w:tr>
      <w:tr w:rsidR="00FE43C9" w:rsidRPr="00FE43C9" w14:paraId="4FE9B12C" w14:textId="77777777" w:rsidTr="00793AAD">
        <w:tc>
          <w:tcPr>
            <w:tcW w:w="10343" w:type="dxa"/>
          </w:tcPr>
          <w:p w14:paraId="2CAEFB41" w14:textId="77777777"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FE43C9" w:rsidRPr="00FE43C9" w14:paraId="6A247DDB" w14:textId="77777777" w:rsidTr="00587411">
        <w:trPr>
          <w:trHeight w:val="2039"/>
        </w:trPr>
        <w:tc>
          <w:tcPr>
            <w:tcW w:w="10343" w:type="dxa"/>
          </w:tcPr>
          <w:p w14:paraId="07D9FFF2" w14:textId="5C229DD6" w:rsidR="008E28BD" w:rsidRDefault="00EE1F0F" w:rsidP="001E5D7E">
            <w:pPr>
              <w:rPr>
                <w:rFonts w:ascii="Arial" w:hAnsi="Arial" w:cs="Arial"/>
                <w:noProof/>
                <w:color w:val="2962FF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2B8BC2A" wp14:editId="441CEADB">
                  <wp:simplePos x="0" y="0"/>
                  <wp:positionH relativeFrom="column">
                    <wp:posOffset>4690745</wp:posOffset>
                  </wp:positionH>
                  <wp:positionV relativeFrom="paragraph">
                    <wp:posOffset>163830</wp:posOffset>
                  </wp:positionV>
                  <wp:extent cx="158877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37" y="21405"/>
                      <wp:lineTo x="212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otato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77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4AB10F" w14:textId="5158F101" w:rsidR="00A75657" w:rsidRDefault="00A75657" w:rsidP="001E5D7E">
            <w:pPr>
              <w:rPr>
                <w:rFonts w:ascii="Comic Sans MS" w:hAnsi="Comic Sans MS"/>
                <w:sz w:val="24"/>
              </w:rPr>
            </w:pPr>
            <w:r w:rsidRPr="007878F2">
              <w:rPr>
                <w:rFonts w:ascii="Comic Sans MS" w:hAnsi="Comic Sans MS"/>
                <w:sz w:val="24"/>
              </w:rPr>
              <w:t>Fishy crafts and painting</w:t>
            </w:r>
          </w:p>
          <w:p w14:paraId="027745EC" w14:textId="7EF32FBB" w:rsidR="007878F2" w:rsidRDefault="007878F2" w:rsidP="001E5D7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Paint some fish to be in Percy’s class – use different colours, different shapes and different patterns. You could use a printing technique e.g. dip a celery stick in paint to make scale shapes on your fish or a potato with a shape cut into it then print in different colours.</w:t>
            </w:r>
          </w:p>
          <w:p w14:paraId="2EB560F3" w14:textId="77777777" w:rsidR="00047808" w:rsidRPr="007878F2" w:rsidRDefault="00047808" w:rsidP="001E5D7E">
            <w:pPr>
              <w:rPr>
                <w:rFonts w:ascii="Comic Sans MS" w:hAnsi="Comic Sans MS"/>
                <w:sz w:val="24"/>
              </w:rPr>
            </w:pPr>
          </w:p>
          <w:p w14:paraId="0BEBA4F8" w14:textId="513C8F99" w:rsidR="007878F2" w:rsidRPr="008E28BD" w:rsidRDefault="007878F2" w:rsidP="001E5D7E">
            <w:pPr>
              <w:rPr>
                <w:rFonts w:ascii="Arial" w:hAnsi="Arial" w:cs="Arial"/>
                <w:noProof/>
                <w:color w:val="2962FF"/>
                <w:lang w:eastAsia="en-GB"/>
              </w:rPr>
            </w:pPr>
          </w:p>
        </w:tc>
      </w:tr>
    </w:tbl>
    <w:p w14:paraId="5092F3A7" w14:textId="77777777" w:rsidR="00EA4ED1" w:rsidRDefault="00EA4ED1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</w:p>
    <w:p w14:paraId="44B8222D" w14:textId="2A4AF3EE" w:rsidR="006C30B8" w:rsidRPr="00587411" w:rsidRDefault="000D0F87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PE: Please also try to enjoy some dail</w:t>
      </w:r>
      <w:r w:rsidR="00587411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y exercise (Joe Wickes PE, Cosmic Kids Yoga</w:t>
      </w:r>
      <w:r w:rsidR="00443C65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, Go Noodle dances</w:t>
      </w: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). </w:t>
      </w:r>
    </w:p>
    <w:p w14:paraId="5C10BD68" w14:textId="77777777" w:rsidR="00B2217D" w:rsidRDefault="00B2217D" w:rsidP="00D14EDB">
      <w:pPr>
        <w:spacing w:after="0" w:line="240" w:lineRule="auto"/>
      </w:pPr>
    </w:p>
    <w:p w14:paraId="41BDD2C0" w14:textId="77777777" w:rsidR="00443C65" w:rsidRDefault="00443C65" w:rsidP="00D14EDB">
      <w:pPr>
        <w:spacing w:after="0" w:line="240" w:lineRule="auto"/>
      </w:pPr>
    </w:p>
    <w:p w14:paraId="7D4ABDA9" w14:textId="2FE0DFC4" w:rsidR="00B2217D" w:rsidRPr="00443C65" w:rsidRDefault="000D0F87" w:rsidP="00D14EDB">
      <w:pPr>
        <w:pStyle w:val="Default"/>
        <w:rPr>
          <w:color w:val="FF0000"/>
          <w:sz w:val="28"/>
          <w:szCs w:val="23"/>
        </w:rPr>
      </w:pPr>
      <w:r w:rsidRPr="00443C65">
        <w:rPr>
          <w:color w:val="FF0000"/>
          <w:sz w:val="28"/>
          <w:szCs w:val="23"/>
        </w:rPr>
        <w:t>Don’t worry if you can’t complete all these activities, the most important thing is for you to stay safe</w:t>
      </w:r>
      <w:r w:rsidR="00587411" w:rsidRPr="00443C65">
        <w:rPr>
          <w:color w:val="FF0000"/>
          <w:sz w:val="28"/>
          <w:szCs w:val="23"/>
        </w:rPr>
        <w:t xml:space="preserve"> and have fun learning at home.</w:t>
      </w:r>
    </w:p>
    <w:p w14:paraId="305D6F33" w14:textId="77777777" w:rsidR="00443C65" w:rsidRPr="00443C65" w:rsidRDefault="00443C65" w:rsidP="00D14EDB">
      <w:pPr>
        <w:pStyle w:val="Default"/>
        <w:rPr>
          <w:color w:val="FF0000"/>
          <w:sz w:val="28"/>
          <w:szCs w:val="23"/>
        </w:rPr>
      </w:pPr>
    </w:p>
    <w:p w14:paraId="358E4E4D" w14:textId="60F528C9" w:rsidR="00625612" w:rsidRPr="00443C65" w:rsidRDefault="000D0F87" w:rsidP="00D14EDB">
      <w:pPr>
        <w:pStyle w:val="Default"/>
        <w:rPr>
          <w:color w:val="FF0000"/>
          <w:sz w:val="28"/>
          <w:szCs w:val="23"/>
        </w:rPr>
      </w:pPr>
      <w:r w:rsidRPr="00443C65">
        <w:rPr>
          <w:color w:val="FF0000"/>
          <w:sz w:val="28"/>
          <w:szCs w:val="23"/>
        </w:rPr>
        <w:t xml:space="preserve">We hope to see you very soon, </w:t>
      </w:r>
    </w:p>
    <w:p w14:paraId="0B7FD292" w14:textId="77777777" w:rsidR="00443C65" w:rsidRPr="00443C65" w:rsidRDefault="00443C65" w:rsidP="00D14EDB">
      <w:pPr>
        <w:pStyle w:val="Default"/>
        <w:rPr>
          <w:color w:val="FF0000"/>
          <w:sz w:val="28"/>
          <w:szCs w:val="23"/>
        </w:rPr>
      </w:pPr>
    </w:p>
    <w:p w14:paraId="2F5EBDA2" w14:textId="77777777" w:rsidR="00B84A9F" w:rsidRPr="00443C65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 w:val="24"/>
          <w:szCs w:val="23"/>
        </w:rPr>
      </w:pPr>
      <w:r w:rsidRPr="00443C65">
        <w:rPr>
          <w:rFonts w:ascii="Comic Sans MS" w:hAnsi="Comic Sans MS" w:cs="Comic Sans MS"/>
          <w:color w:val="FF0000"/>
          <w:sz w:val="28"/>
          <w:szCs w:val="23"/>
        </w:rPr>
        <w:t>Mrs Lowell</w:t>
      </w:r>
      <w:r w:rsidR="00C44191" w:rsidRPr="00443C65">
        <w:rPr>
          <w:rFonts w:ascii="Comic Sans MS" w:hAnsi="Comic Sans MS" w:cs="Comic Sans MS"/>
          <w:color w:val="FF0000"/>
          <w:sz w:val="28"/>
          <w:szCs w:val="23"/>
        </w:rPr>
        <w:t>, Mrs Ellis, Mrs Reynolds and</w:t>
      </w:r>
      <w:r w:rsidR="00793AAD" w:rsidRPr="00443C65">
        <w:rPr>
          <w:rFonts w:ascii="Comic Sans MS" w:hAnsi="Comic Sans MS" w:cs="Comic Sans MS"/>
          <w:color w:val="FF0000"/>
          <w:sz w:val="28"/>
          <w:szCs w:val="23"/>
        </w:rPr>
        <w:t xml:space="preserve"> Mrs Fox</w:t>
      </w:r>
    </w:p>
    <w:sectPr w:rsidR="00B84A9F" w:rsidRPr="00443C65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332AD"/>
    <w:rsid w:val="00044576"/>
    <w:rsid w:val="00047808"/>
    <w:rsid w:val="00062523"/>
    <w:rsid w:val="00072880"/>
    <w:rsid w:val="00074210"/>
    <w:rsid w:val="000C6A90"/>
    <w:rsid w:val="000D0F87"/>
    <w:rsid w:val="000D2454"/>
    <w:rsid w:val="00113B44"/>
    <w:rsid w:val="001D0EC2"/>
    <w:rsid w:val="001E5D7E"/>
    <w:rsid w:val="001E6C28"/>
    <w:rsid w:val="00202A41"/>
    <w:rsid w:val="00210756"/>
    <w:rsid w:val="0023258B"/>
    <w:rsid w:val="00284C6C"/>
    <w:rsid w:val="00287238"/>
    <w:rsid w:val="002B20F8"/>
    <w:rsid w:val="0031122F"/>
    <w:rsid w:val="00312B24"/>
    <w:rsid w:val="00332F95"/>
    <w:rsid w:val="003535FA"/>
    <w:rsid w:val="00366052"/>
    <w:rsid w:val="0039087A"/>
    <w:rsid w:val="003D396A"/>
    <w:rsid w:val="00426CE2"/>
    <w:rsid w:val="00433577"/>
    <w:rsid w:val="00433DBD"/>
    <w:rsid w:val="00443C65"/>
    <w:rsid w:val="00480AE9"/>
    <w:rsid w:val="004A3C1D"/>
    <w:rsid w:val="004E1A39"/>
    <w:rsid w:val="004E3F2F"/>
    <w:rsid w:val="005179A6"/>
    <w:rsid w:val="00587411"/>
    <w:rsid w:val="005A4221"/>
    <w:rsid w:val="005C0AC6"/>
    <w:rsid w:val="005E392C"/>
    <w:rsid w:val="005F7B11"/>
    <w:rsid w:val="00601516"/>
    <w:rsid w:val="00625612"/>
    <w:rsid w:val="00626B95"/>
    <w:rsid w:val="006370ED"/>
    <w:rsid w:val="00654286"/>
    <w:rsid w:val="00661724"/>
    <w:rsid w:val="006C0C62"/>
    <w:rsid w:val="006C30B8"/>
    <w:rsid w:val="006E545F"/>
    <w:rsid w:val="006F03F9"/>
    <w:rsid w:val="00721E40"/>
    <w:rsid w:val="007731EC"/>
    <w:rsid w:val="007878F2"/>
    <w:rsid w:val="00793AAD"/>
    <w:rsid w:val="007B0000"/>
    <w:rsid w:val="007D4128"/>
    <w:rsid w:val="007F0B8D"/>
    <w:rsid w:val="0088319E"/>
    <w:rsid w:val="008C6D4A"/>
    <w:rsid w:val="008E28BD"/>
    <w:rsid w:val="009145D0"/>
    <w:rsid w:val="00926B92"/>
    <w:rsid w:val="00950FBD"/>
    <w:rsid w:val="009638C3"/>
    <w:rsid w:val="009A20A2"/>
    <w:rsid w:val="009A7179"/>
    <w:rsid w:val="00A22780"/>
    <w:rsid w:val="00A36584"/>
    <w:rsid w:val="00A37CA0"/>
    <w:rsid w:val="00A436E8"/>
    <w:rsid w:val="00A73932"/>
    <w:rsid w:val="00A75657"/>
    <w:rsid w:val="00AD15B5"/>
    <w:rsid w:val="00B2217D"/>
    <w:rsid w:val="00B35553"/>
    <w:rsid w:val="00B534D0"/>
    <w:rsid w:val="00B55C5B"/>
    <w:rsid w:val="00B84A9F"/>
    <w:rsid w:val="00B86300"/>
    <w:rsid w:val="00B93CA4"/>
    <w:rsid w:val="00BA7287"/>
    <w:rsid w:val="00BB2884"/>
    <w:rsid w:val="00C13456"/>
    <w:rsid w:val="00C319E7"/>
    <w:rsid w:val="00C44191"/>
    <w:rsid w:val="00C53BA5"/>
    <w:rsid w:val="00C66538"/>
    <w:rsid w:val="00C7352F"/>
    <w:rsid w:val="00C81AE2"/>
    <w:rsid w:val="00CC6FC7"/>
    <w:rsid w:val="00CD21D3"/>
    <w:rsid w:val="00CE76D1"/>
    <w:rsid w:val="00CF6B54"/>
    <w:rsid w:val="00D14EDB"/>
    <w:rsid w:val="00D50B9D"/>
    <w:rsid w:val="00D61749"/>
    <w:rsid w:val="00D83691"/>
    <w:rsid w:val="00DD1E31"/>
    <w:rsid w:val="00E01B65"/>
    <w:rsid w:val="00E05C48"/>
    <w:rsid w:val="00E839CE"/>
    <w:rsid w:val="00EA4ED1"/>
    <w:rsid w:val="00EB4D2F"/>
    <w:rsid w:val="00EE1F0F"/>
    <w:rsid w:val="00EE280E"/>
    <w:rsid w:val="00EF137D"/>
    <w:rsid w:val="00F01A8D"/>
    <w:rsid w:val="00F16AE3"/>
    <w:rsid w:val="00F60A03"/>
    <w:rsid w:val="00F64C53"/>
    <w:rsid w:val="00FB5690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8AC77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goodreads.com/book/show/11254869-little-stinker&amp;psig=AOvVaw2lZyo4Ujcho8iwJ8eYuGqI&amp;ust=1591363210491000&amp;source=images&amp;cd=vfe&amp;ved=0CAIQjRxqFwoTCJCM1cug6OkCFQAAAAAdAAAAABAF" TargetMode="External"/><Relationship Id="rId13" Type="http://schemas.openxmlformats.org/officeDocument/2006/relationships/hyperlink" Target="https://www.youtube.com/watch?v=WTeqUejf3D0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lD9tjBUiXs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bGetqbqDVa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youtube.com/watch?v=oeFSqF6CA-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2cg-Uc556-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0A8E-9FDF-457F-A6B5-EFEA1FBD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9B4104C9</Template>
  <TotalTime>261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K.Ellis</cp:lastModifiedBy>
  <cp:revision>12</cp:revision>
  <dcterms:created xsi:type="dcterms:W3CDTF">2020-06-03T15:03:00Z</dcterms:created>
  <dcterms:modified xsi:type="dcterms:W3CDTF">2020-06-16T13:17:00Z</dcterms:modified>
</cp:coreProperties>
</file>