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5F1FC6" w:rsidRPr="00020ED7" w:rsidTr="005F1FC6">
        <w:trPr>
          <w:trHeight w:val="646"/>
        </w:trPr>
        <w:tc>
          <w:tcPr>
            <w:tcW w:w="3096" w:type="dxa"/>
            <w:vAlign w:val="center"/>
          </w:tcPr>
          <w:p w:rsidR="005F1FC6" w:rsidRDefault="005F1FC6" w:rsidP="005F1FC6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NG</w:t>
            </w:r>
          </w:p>
          <w:p w:rsidR="005F1FC6" w:rsidRPr="00020ED7" w:rsidRDefault="005F1FC6" w:rsidP="005F1FC6">
            <w:pPr>
              <w:rPr>
                <w:color w:val="00B050"/>
              </w:rPr>
            </w:pPr>
          </w:p>
        </w:tc>
        <w:tc>
          <w:tcPr>
            <w:tcW w:w="3097" w:type="dxa"/>
            <w:vAlign w:val="center"/>
          </w:tcPr>
          <w:p w:rsidR="005F1FC6" w:rsidRDefault="005F1FC6" w:rsidP="005F1FC6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AI</w:t>
            </w:r>
          </w:p>
          <w:p w:rsidR="005F1FC6" w:rsidRPr="00020ED7" w:rsidRDefault="005F1FC6" w:rsidP="005F1FC6">
            <w:pPr>
              <w:rPr>
                <w:color w:val="00B050"/>
              </w:rPr>
            </w:pP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EE</w:t>
            </w: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IGH</w:t>
            </w: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5F1FC6" w:rsidRPr="00020ED7" w:rsidTr="00FE4AA8">
        <w:trPr>
          <w:trHeight w:val="1837"/>
        </w:trPr>
        <w:tc>
          <w:tcPr>
            <w:tcW w:w="3096" w:type="dxa"/>
            <w:vAlign w:val="center"/>
          </w:tcPr>
          <w:p w:rsidR="005F1FC6" w:rsidRPr="00020ED7" w:rsidRDefault="005F1FC6" w:rsidP="005F1FC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5F1FC6" w:rsidRPr="00020ED7" w:rsidRDefault="005F1FC6" w:rsidP="005F1FC6">
            <w:pPr>
              <w:jc w:val="center"/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</w:p>
          <w:p w:rsidR="005F1FC6" w:rsidRPr="00020ED7" w:rsidRDefault="005F1FC6" w:rsidP="005F1FC6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  <w:vAlign w:val="center"/>
          </w:tcPr>
          <w:p w:rsidR="005F1FC6" w:rsidRPr="00020ED7" w:rsidRDefault="005F1FC6" w:rsidP="005F1FC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5F1FC6" w:rsidRPr="00020ED7" w:rsidRDefault="005F1FC6" w:rsidP="005F1FC6">
            <w:pPr>
              <w:jc w:val="center"/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</w:p>
          <w:p w:rsidR="005F1FC6" w:rsidRPr="00020ED7" w:rsidRDefault="005F1FC6" w:rsidP="005F1FC6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5F1FC6" w:rsidRPr="00020ED7" w:rsidRDefault="005F1FC6" w:rsidP="005F1FC6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  <w:r w:rsidRPr="00020ED7">
              <w:rPr>
                <w:rFonts w:ascii="Comic Sans MS" w:hAnsi="Comic Sans MS"/>
              </w:rPr>
              <w:t xml:space="preserve"> </w:t>
            </w:r>
          </w:p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5F1FC6" w:rsidRPr="00020ED7" w:rsidRDefault="005F1FC6" w:rsidP="005F1FC6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  <w:r w:rsidRPr="00020ED7">
              <w:rPr>
                <w:rFonts w:ascii="Comic Sans MS" w:hAnsi="Comic Sans MS"/>
              </w:rPr>
              <w:t xml:space="preserve"> </w:t>
            </w:r>
          </w:p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  <w:u w:val="single"/>
              </w:rPr>
              <w:t xml:space="preserve">Play the tricky word songs </w:t>
            </w:r>
          </w:p>
          <w:p w:rsidR="005F1FC6" w:rsidRPr="00020ED7" w:rsidRDefault="005F1FC6" w:rsidP="005F1FC6">
            <w:pPr>
              <w:rPr>
                <w:rFonts w:ascii="Comic Sans MS" w:hAnsi="Comic Sans MS"/>
                <w:color w:val="00B050"/>
              </w:rPr>
            </w:pPr>
            <w:hyperlink r:id="rId6" w:history="1">
              <w:r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https://www.youtube.com/watch?v=TvMyssfAUx0</w:t>
              </w:r>
            </w:hyperlink>
            <w:r w:rsidRPr="00020ED7">
              <w:rPr>
                <w:rFonts w:ascii="Comic Sans MS" w:hAnsi="Comic Sans MS"/>
                <w:color w:val="00B050"/>
              </w:rPr>
              <w:t xml:space="preserve"> </w:t>
            </w:r>
          </w:p>
          <w:p w:rsidR="005F1FC6" w:rsidRPr="00020ED7" w:rsidRDefault="005F1FC6" w:rsidP="005F1FC6">
            <w:pPr>
              <w:rPr>
                <w:rFonts w:ascii="Comic Sans MS" w:hAnsi="Comic Sans MS"/>
                <w:color w:val="00B050"/>
              </w:rPr>
            </w:pPr>
            <w:hyperlink r:id="rId7" w:history="1">
              <w:r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https://www.youtube.com/watch?v=ri4u0TjAZ38</w:t>
              </w:r>
            </w:hyperlink>
          </w:p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5F1FC6" w:rsidRPr="00020ED7" w:rsidTr="00FE4AA8">
        <w:trPr>
          <w:trHeight w:val="348"/>
        </w:trPr>
        <w:tc>
          <w:tcPr>
            <w:tcW w:w="3096" w:type="dxa"/>
            <w:vAlign w:val="center"/>
          </w:tcPr>
          <w:p w:rsidR="005F1FC6" w:rsidRPr="00EF7B50" w:rsidRDefault="005F1FC6" w:rsidP="005F1FC6">
            <w:pPr>
              <w:jc w:val="center"/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aldine the Giraffe learns the /NG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5F1FC6" w:rsidRPr="00EF7B50" w:rsidRDefault="005F1FC6" w:rsidP="005F1FC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Diagraph – 2 letters 1 sound- You find this diagraph at the end of a word</w:t>
            </w:r>
          </w:p>
        </w:tc>
        <w:tc>
          <w:tcPr>
            <w:tcW w:w="3097" w:type="dxa"/>
            <w:vAlign w:val="center"/>
          </w:tcPr>
          <w:p w:rsidR="005F1FC6" w:rsidRPr="00EF7B50" w:rsidRDefault="005F1FC6" w:rsidP="005F1FC6">
            <w:pPr>
              <w:jc w:val="center"/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aldine the Giraffe learns the /AI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5F1FC6" w:rsidRPr="00EF7B50" w:rsidRDefault="005F1FC6" w:rsidP="005F1FC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Diagraph – 2 letters 1 sound- You find this diagraph at the end of a word</w:t>
            </w:r>
          </w:p>
        </w:tc>
        <w:tc>
          <w:tcPr>
            <w:tcW w:w="3097" w:type="dxa"/>
          </w:tcPr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‘Geraldine the Gi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raffe learns the /EE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5F1FC6" w:rsidRPr="00EF7B50" w:rsidRDefault="005F1FC6" w:rsidP="005F1FC6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Diagraph – 2 letters 1 sound</w:t>
            </w:r>
          </w:p>
        </w:tc>
        <w:tc>
          <w:tcPr>
            <w:tcW w:w="3097" w:type="dxa"/>
          </w:tcPr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‘Gera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ldine the Giraffe learns the /IGH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5F1FC6" w:rsidRPr="005F1FC6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  <w:r w:rsidRPr="005F1FC6">
              <w:rPr>
                <w:rFonts w:ascii="Comic Sans MS" w:hAnsi="Comic Sans MS"/>
                <w:b/>
                <w:color w:val="7030A0"/>
                <w:u w:val="single"/>
              </w:rPr>
              <w:t>TRIGRAPH – 3 letters 1 sound</w:t>
            </w:r>
          </w:p>
        </w:tc>
        <w:tc>
          <w:tcPr>
            <w:tcW w:w="3097" w:type="dxa"/>
          </w:tcPr>
          <w:p w:rsidR="005F1FC6" w:rsidRPr="00EF7B50" w:rsidRDefault="005F1FC6" w:rsidP="005F1FC6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Tricky Words Phase 2/3 –</w:t>
            </w:r>
          </w:p>
          <w:p w:rsidR="005F1FC6" w:rsidRPr="00EF7B50" w:rsidRDefault="005F1FC6" w:rsidP="005F1FC6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 xml:space="preserve">Play game on Phonics Play </w:t>
            </w:r>
          </w:p>
          <w:p w:rsidR="005F1FC6" w:rsidRPr="00EF7B50" w:rsidRDefault="005F1FC6" w:rsidP="005F1FC6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Tricky Word Trucks</w:t>
            </w:r>
          </w:p>
        </w:tc>
      </w:tr>
      <w:tr w:rsidR="005F1FC6" w:rsidRPr="00020ED7" w:rsidTr="00FE4AA8">
        <w:trPr>
          <w:trHeight w:val="348"/>
        </w:trPr>
        <w:tc>
          <w:tcPr>
            <w:tcW w:w="3096" w:type="dxa"/>
            <w:vAlign w:val="center"/>
          </w:tcPr>
          <w:p w:rsidR="005F1FC6" w:rsidRPr="00EF7B50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Have a go at wri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ting some words that have the NG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sound e.g.</w:t>
            </w:r>
          </w:p>
          <w:p w:rsidR="005F1FC6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Ring, wing, sing, long, song, king</w:t>
            </w:r>
          </w:p>
          <w:p w:rsidR="005F1FC6" w:rsidRPr="005F1FC6" w:rsidRDefault="005F1FC6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5F1FC6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Now choose a word and write a sentence e.g.</w:t>
            </w:r>
          </w:p>
          <w:p w:rsidR="005F1FC6" w:rsidRDefault="005F1FC6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5F1FC6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 xml:space="preserve">I can sing. </w:t>
            </w:r>
          </w:p>
          <w:p w:rsidR="00D30498" w:rsidRDefault="00D30498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</w:p>
          <w:p w:rsidR="00D30498" w:rsidRPr="00EF7B50" w:rsidRDefault="00D30498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  <w:vAlign w:val="center"/>
          </w:tcPr>
          <w:p w:rsidR="005F1FC6" w:rsidRPr="00EF7B50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Have a go at wri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ting some words that have the AI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sound e.g.</w:t>
            </w:r>
          </w:p>
          <w:p w:rsidR="005F1FC6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Spain, pain, train, rain, main, laid, paid, raid, hail, snail, sail</w:t>
            </w:r>
          </w:p>
          <w:p w:rsidR="005F1FC6" w:rsidRPr="00D30498" w:rsidRDefault="005F1FC6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5F1FC6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 xml:space="preserve">Now choose a word and write a </w:t>
            </w:r>
            <w:r w:rsidRPr="00D30498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sentence e.g.</w:t>
            </w:r>
          </w:p>
          <w:p w:rsidR="005F1FC6" w:rsidRDefault="005F1FC6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D30498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The snail can sail.</w:t>
            </w:r>
          </w:p>
          <w:p w:rsidR="00D30498" w:rsidRDefault="00D30498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</w:p>
          <w:p w:rsidR="00D30498" w:rsidRPr="00EF7B50" w:rsidRDefault="00D30498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5F1FC6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Write the words-</w:t>
            </w:r>
          </w:p>
          <w:p w:rsidR="005F1FC6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Seed, feed, reed, feet, sweet, sheep, teeth, met, sleep, keep</w:t>
            </w:r>
          </w:p>
          <w:p w:rsidR="005F1FC6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Get an adult to stick them up around the room and run to the words</w:t>
            </w:r>
          </w:p>
          <w:p w:rsidR="005F1FC6" w:rsidRDefault="005F1FC6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5F1FC6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Now choose a word and write a sentence e.g.</w:t>
            </w:r>
          </w:p>
          <w:p w:rsidR="005F1FC6" w:rsidRPr="005F1FC6" w:rsidRDefault="005F1FC6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I can feed the sheep.</w:t>
            </w:r>
          </w:p>
          <w:p w:rsidR="005F1FC6" w:rsidRPr="00EF7B50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5F1FC6" w:rsidRPr="00EF7B50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Write the words</w:t>
            </w:r>
          </w:p>
          <w:p w:rsidR="005F1FC6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Night, fight, right, tight, light, fright, bright</w:t>
            </w:r>
          </w:p>
          <w:p w:rsidR="005F1FC6" w:rsidRPr="00EF7B50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proofErr w:type="gramStart"/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on</w:t>
            </w:r>
            <w:proofErr w:type="gramEnd"/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some paper.</w:t>
            </w:r>
          </w:p>
          <w:p w:rsidR="005F1FC6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Cut them up and get the children to put them back together.</w:t>
            </w:r>
          </w:p>
          <w:p w:rsidR="005F1FC6" w:rsidRPr="00D30498" w:rsidRDefault="005F1FC6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5F1FC6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Now choose a</w:t>
            </w:r>
            <w:r w:rsidR="00D30498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 xml:space="preserve"> word and write a sentence e.g.</w:t>
            </w:r>
          </w:p>
          <w:p w:rsidR="005F1FC6" w:rsidRPr="00EF7B50" w:rsidRDefault="00D30498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D30498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I put the light on at night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.</w:t>
            </w:r>
          </w:p>
        </w:tc>
        <w:tc>
          <w:tcPr>
            <w:tcW w:w="3097" w:type="dxa"/>
          </w:tcPr>
          <w:p w:rsidR="005F1FC6" w:rsidRPr="00EF7B50" w:rsidRDefault="005F1FC6" w:rsidP="00D30498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Matching pairs Write some of tricky words on paper (duplicate).</w:t>
            </w:r>
          </w:p>
          <w:p w:rsidR="005F1FC6" w:rsidRPr="00EF7B50" w:rsidRDefault="005F1FC6" w:rsidP="00D3049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Put them face down on the table and play the matching pair game.</w:t>
            </w:r>
          </w:p>
        </w:tc>
      </w:tr>
      <w:tr w:rsidR="005F1FC6" w:rsidRPr="00020ED7" w:rsidTr="00FE4AA8">
        <w:trPr>
          <w:trHeight w:val="348"/>
        </w:trPr>
        <w:tc>
          <w:tcPr>
            <w:tcW w:w="3096" w:type="dxa"/>
            <w:vAlign w:val="center"/>
          </w:tcPr>
          <w:p w:rsidR="005F1FC6" w:rsidRDefault="00D30498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Play the NG</w:t>
            </w:r>
            <w:r w:rsidR="005F1FC6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game on Education City- Free Trial</w:t>
            </w:r>
          </w:p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  <w:vAlign w:val="center"/>
          </w:tcPr>
          <w:p w:rsidR="005F1FC6" w:rsidRDefault="00D30498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Play the AI</w:t>
            </w:r>
            <w:r w:rsidR="005F1FC6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game on Education City- Free Trial</w:t>
            </w:r>
          </w:p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5F1FC6" w:rsidRDefault="00D30498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Play the EE </w:t>
            </w:r>
            <w:r w:rsidR="005F1FC6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game on Education City- Free Trial</w:t>
            </w:r>
          </w:p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Play the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</w:t>
            </w:r>
            <w:r w:rsidR="00D30498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IGH 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game on  Education City- Free Trial</w:t>
            </w:r>
          </w:p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5F1FC6" w:rsidRDefault="005F1FC6" w:rsidP="005F1FC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 the tricky word gam</w:t>
            </w:r>
            <w:r w:rsidR="00D30498">
              <w:rPr>
                <w:rFonts w:ascii="Comic Sans MS" w:hAnsi="Comic Sans MS"/>
                <w:sz w:val="20"/>
                <w:szCs w:val="20"/>
              </w:rPr>
              <w:t>e on Education City- Free Trial</w:t>
            </w:r>
          </w:p>
          <w:p w:rsidR="005F1FC6" w:rsidRPr="00EF7B50" w:rsidRDefault="005F1FC6" w:rsidP="005F1FC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74BA1" w:rsidRDefault="00E74BA1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bookmarkStart w:id="0" w:name="_GoBack"/>
      <w:bookmarkEnd w:id="0"/>
    </w:p>
    <w:p w:rsidR="00F20B50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Access to Education City.</w:t>
      </w:r>
    </w:p>
    <w:p w:rsidR="00020ED7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Type Education City into Google.</w:t>
      </w:r>
    </w:p>
    <w:p w:rsidR="00020ED7" w:rsidRPr="00CC5690" w:rsidRDefault="00CD6A53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Click on find content by subject</w:t>
      </w:r>
    </w:p>
    <w:p w:rsidR="002275B1" w:rsidRDefault="002275B1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539DAFC" wp14:editId="05661203">
            <wp:extent cx="2632841" cy="1420523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1523" t="17085" b="7608"/>
                    <a:stretch/>
                  </pic:blipFill>
                  <pic:spPr bwMode="auto">
                    <a:xfrm>
                      <a:off x="0" y="0"/>
                      <a:ext cx="2662409" cy="1436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C5690" w:rsidP="00793E99">
      <w:pPr>
        <w:spacing w:after="0"/>
        <w:rPr>
          <w:rFonts w:ascii="Comic Sans MS" w:hAnsi="Comic Sans MS"/>
          <w:b/>
          <w:noProof/>
          <w:u w:val="single"/>
          <w:lang w:eastAsia="en-GB"/>
        </w:rPr>
      </w:pPr>
      <w:r>
        <w:rPr>
          <w:rFonts w:ascii="Comic Sans MS" w:hAnsi="Comic Sans MS"/>
          <w:b/>
          <w:noProof/>
          <w:u w:val="single"/>
          <w:lang w:eastAsia="en-GB"/>
        </w:rPr>
        <w:t xml:space="preserve">Click on English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66EC0D7" wp14:editId="4F702C71">
            <wp:extent cx="2632710" cy="123042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5502" r="7129" b="7302"/>
                    <a:stretch/>
                  </pic:blipFill>
                  <pic:spPr bwMode="auto">
                    <a:xfrm>
                      <a:off x="0" y="0"/>
                      <a:ext cx="2677402" cy="1251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D6A53" w:rsidP="00793E99">
      <w:pPr>
        <w:spacing w:after="0"/>
        <w:rPr>
          <w:rFonts w:ascii="Comic Sans MS" w:hAnsi="Comic Sans MS"/>
          <w:b/>
          <w:u w:val="single"/>
        </w:rPr>
      </w:pPr>
      <w:r w:rsidRPr="00CC5690">
        <w:rPr>
          <w:rFonts w:ascii="Comic Sans MS" w:hAnsi="Comic Sans MS"/>
          <w:b/>
          <w:u w:val="single"/>
        </w:rPr>
        <w:t>Click on EYFS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27D4FAF" wp14:editId="4DF548A8">
            <wp:extent cx="4303986" cy="1305108"/>
            <wp:effectExtent l="0" t="0" r="190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7400" r="40755" b="50648"/>
                    <a:stretch/>
                  </pic:blipFill>
                  <pic:spPr bwMode="auto">
                    <a:xfrm>
                      <a:off x="0" y="0"/>
                      <a:ext cx="4345940" cy="131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690" w:rsidRDefault="00CC5690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Click on Letters and Sounds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31C22E0" wp14:editId="01AB23A2">
            <wp:extent cx="4761186" cy="1511761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21830" r="13172" b="29136"/>
                    <a:stretch/>
                  </pic:blipFill>
                  <pic:spPr bwMode="auto">
                    <a:xfrm>
                      <a:off x="0" y="0"/>
                      <a:ext cx="4834414" cy="1535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Click on Phase 2 or 3 (depending on which group your child is working in) then click on the sound you child is working on.</w:t>
      </w:r>
    </w:p>
    <w:p w:rsidR="00CD6A53" w:rsidRPr="00CB2A60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148D6AF" wp14:editId="78DA0C08">
            <wp:extent cx="4892745" cy="1434662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12656" r="6584" b="38627"/>
                    <a:stretch/>
                  </pic:blipFill>
                  <pic:spPr bwMode="auto">
                    <a:xfrm>
                      <a:off x="0" y="0"/>
                      <a:ext cx="4959250" cy="1454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D6A53" w:rsidRPr="00CB2A60" w:rsidSect="00233A72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FC6" w:rsidRDefault="005F1FC6" w:rsidP="00233A72">
      <w:pPr>
        <w:spacing w:after="0" w:line="240" w:lineRule="auto"/>
      </w:pPr>
      <w:r>
        <w:separator/>
      </w:r>
    </w:p>
  </w:endnote>
  <w:endnote w:type="continuationSeparator" w:id="0">
    <w:p w:rsidR="005F1FC6" w:rsidRDefault="005F1FC6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FC6" w:rsidRDefault="005F1FC6" w:rsidP="00233A72">
      <w:pPr>
        <w:spacing w:after="0" w:line="240" w:lineRule="auto"/>
      </w:pPr>
      <w:r>
        <w:separator/>
      </w:r>
    </w:p>
  </w:footnote>
  <w:footnote w:type="continuationSeparator" w:id="0">
    <w:p w:rsidR="005F1FC6" w:rsidRDefault="005F1FC6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FC6" w:rsidRPr="00233A72" w:rsidRDefault="005F1FC6" w:rsidP="00233A72">
    <w:pPr>
      <w:jc w:val="center"/>
      <w:rPr>
        <w:rFonts w:ascii="Comic Sans MS" w:hAnsi="Comic Sans MS"/>
        <w:u w:val="single"/>
      </w:rPr>
    </w:pPr>
    <w:proofErr w:type="spellStart"/>
    <w:r w:rsidRPr="00233A72">
      <w:rPr>
        <w:rFonts w:ascii="Comic Sans MS" w:hAnsi="Comic Sans MS"/>
        <w:u w:val="single"/>
      </w:rPr>
      <w:t>Wk</w:t>
    </w:r>
    <w:proofErr w:type="spellEnd"/>
    <w:r w:rsidRPr="00233A72">
      <w:rPr>
        <w:rFonts w:ascii="Comic Sans MS" w:hAnsi="Comic Sans MS"/>
        <w:u w:val="single"/>
      </w:rPr>
      <w:t xml:space="preserve"> Beginning </w:t>
    </w:r>
    <w:r>
      <w:rPr>
        <w:rFonts w:ascii="Comic Sans MS" w:hAnsi="Comic Sans MS"/>
        <w:u w:val="single"/>
      </w:rPr>
      <w:t>20.04.20</w:t>
    </w:r>
  </w:p>
  <w:p w:rsidR="005F1FC6" w:rsidRPr="00233A72" w:rsidRDefault="005F1FC6" w:rsidP="00233A72">
    <w:pPr>
      <w:jc w:val="center"/>
      <w:rPr>
        <w:rFonts w:ascii="Comic Sans MS" w:hAnsi="Comic Sans MS"/>
        <w:u w:val="single"/>
      </w:rPr>
    </w:pPr>
    <w:r w:rsidRPr="00233A72">
      <w:rPr>
        <w:rFonts w:ascii="Comic Sans MS" w:hAnsi="Comic Sans MS"/>
        <w:u w:val="single"/>
      </w:rPr>
      <w:t xml:space="preserve">Miss </w:t>
    </w:r>
    <w:proofErr w:type="spellStart"/>
    <w:r w:rsidRPr="00233A72">
      <w:rPr>
        <w:rFonts w:ascii="Comic Sans MS" w:hAnsi="Comic Sans MS"/>
        <w:u w:val="single"/>
      </w:rPr>
      <w:t>Zahoor’s</w:t>
    </w:r>
    <w:proofErr w:type="spellEnd"/>
    <w:r w:rsidRPr="00233A72">
      <w:rPr>
        <w:rFonts w:ascii="Comic Sans MS" w:hAnsi="Comic Sans MS"/>
        <w:u w:val="single"/>
      </w:rPr>
      <w:t xml:space="preserve"> Phonics Group - Phase 3 </w:t>
    </w:r>
  </w:p>
  <w:p w:rsidR="005F1FC6" w:rsidRDefault="005F1FC6">
    <w:pPr>
      <w:pStyle w:val="Header"/>
    </w:pPr>
  </w:p>
  <w:p w:rsidR="005F1FC6" w:rsidRDefault="005F1F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20ED7"/>
    <w:rsid w:val="00171D4E"/>
    <w:rsid w:val="001A29D9"/>
    <w:rsid w:val="00214757"/>
    <w:rsid w:val="002275B1"/>
    <w:rsid w:val="00233A72"/>
    <w:rsid w:val="00282A5C"/>
    <w:rsid w:val="002F71FF"/>
    <w:rsid w:val="003B221E"/>
    <w:rsid w:val="003E6F8F"/>
    <w:rsid w:val="003F7E0A"/>
    <w:rsid w:val="004972CC"/>
    <w:rsid w:val="004E552F"/>
    <w:rsid w:val="00510ED2"/>
    <w:rsid w:val="005E52CD"/>
    <w:rsid w:val="005F1FC6"/>
    <w:rsid w:val="006F363C"/>
    <w:rsid w:val="00770A27"/>
    <w:rsid w:val="00793E99"/>
    <w:rsid w:val="007D1173"/>
    <w:rsid w:val="007F568F"/>
    <w:rsid w:val="008B2D55"/>
    <w:rsid w:val="009B79D5"/>
    <w:rsid w:val="00BD2F87"/>
    <w:rsid w:val="00CB2A60"/>
    <w:rsid w:val="00CC5690"/>
    <w:rsid w:val="00CD6A53"/>
    <w:rsid w:val="00D30498"/>
    <w:rsid w:val="00E74BA1"/>
    <w:rsid w:val="00EB3D79"/>
    <w:rsid w:val="00EF7B50"/>
    <w:rsid w:val="00F20B50"/>
    <w:rsid w:val="00F3504D"/>
    <w:rsid w:val="00FE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i4u0TjAZ38" TargetMode="External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vMyssfAUx0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262D6FC8</Template>
  <TotalTime>0</TotalTime>
  <Pages>3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S.Zahoor</cp:lastModifiedBy>
  <cp:revision>2</cp:revision>
  <dcterms:created xsi:type="dcterms:W3CDTF">2020-04-17T12:43:00Z</dcterms:created>
  <dcterms:modified xsi:type="dcterms:W3CDTF">2020-04-17T12:43:00Z</dcterms:modified>
</cp:coreProperties>
</file>