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D96BDC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</w:t>
            </w:r>
          </w:p>
        </w:tc>
        <w:tc>
          <w:tcPr>
            <w:tcW w:w="3097" w:type="dxa"/>
          </w:tcPr>
          <w:p w:rsidR="007F568F" w:rsidRPr="00020ED7" w:rsidRDefault="00D96BDC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a</w:t>
            </w:r>
          </w:p>
        </w:tc>
        <w:tc>
          <w:tcPr>
            <w:tcW w:w="3097" w:type="dxa"/>
          </w:tcPr>
          <w:p w:rsidR="007F568F" w:rsidRPr="00020ED7" w:rsidRDefault="00D96BDC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t</w:t>
            </w:r>
          </w:p>
        </w:tc>
        <w:tc>
          <w:tcPr>
            <w:tcW w:w="3097" w:type="dxa"/>
          </w:tcPr>
          <w:p w:rsidR="007F568F" w:rsidRPr="00020ED7" w:rsidRDefault="00D96BDC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p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D96BDC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</w:t>
            </w:r>
            <w:r w:rsidRPr="00D96BDC">
              <w:rPr>
                <w:rFonts w:ascii="Comic Sans MS" w:hAnsi="Comic Sans MS"/>
              </w:rPr>
              <w:lastRenderedPageBreak/>
              <w:t>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233A72" w:rsidRDefault="007B4BB9" w:rsidP="007B4BB9">
            <w:pPr>
              <w:rPr>
                <w:rStyle w:val="HTMLCite"/>
              </w:rPr>
            </w:pPr>
            <w:r>
              <w:rPr>
                <w:rStyle w:val="HTMLCite"/>
              </w:rPr>
              <w:lastRenderedPageBreak/>
              <w:t xml:space="preserve">Watch </w:t>
            </w:r>
            <w:r w:rsidR="00991F98">
              <w:rPr>
                <w:rStyle w:val="HTMLCite"/>
              </w:rPr>
              <w:t xml:space="preserve">the video </w:t>
            </w:r>
            <w:r w:rsidR="0048307C">
              <w:rPr>
                <w:rStyle w:val="HTMLCite"/>
              </w:rPr>
              <w:t>M</w:t>
            </w:r>
            <w:r>
              <w:rPr>
                <w:rStyle w:val="HTMLCite"/>
              </w:rPr>
              <w:t>r Thorne does phonics sound ‘s’.</w:t>
            </w:r>
          </w:p>
          <w:p w:rsidR="00991F98" w:rsidRDefault="00991F98" w:rsidP="007B4BB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991F9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 w:rsidRPr="00991F98">
              <w:rPr>
                <w:rFonts w:ascii="Comic Sans MS" w:hAnsi="Comic Sans MS"/>
              </w:rPr>
              <w:t xml:space="preserve"> thorne does phonics episode s</w:t>
            </w:r>
          </w:p>
          <w:p w:rsidR="007B4BB9" w:rsidRPr="00020ED7" w:rsidRDefault="007B4BB9" w:rsidP="007B4BB9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 Mr Thorne does phonics sound ‘</w:t>
            </w:r>
            <w:r>
              <w:rPr>
                <w:rStyle w:val="HTMLCite"/>
              </w:rPr>
              <w:t>a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991F98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thorne does phonics episode a</w:t>
            </w:r>
          </w:p>
          <w:p w:rsidR="00233A72" w:rsidRPr="00991F98" w:rsidRDefault="00233A72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 Mr Thorne does phonics sound ‘</w:t>
            </w:r>
            <w:r>
              <w:rPr>
                <w:rStyle w:val="HTMLCite"/>
              </w:rPr>
              <w:t>t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991F98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>
              <w:rPr>
                <w:rFonts w:ascii="Comic Sans MS" w:hAnsi="Comic Sans MS"/>
              </w:rPr>
              <w:t xml:space="preserve"> thorne does phonics episode t</w:t>
            </w:r>
          </w:p>
          <w:p w:rsidR="00233A72" w:rsidRPr="00991F98" w:rsidRDefault="00233A72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 Mr Thorne does phonics sound ‘</w:t>
            </w:r>
            <w:r>
              <w:rPr>
                <w:rStyle w:val="HTMLCite"/>
              </w:rPr>
              <w:t>p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991F98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>
              <w:rPr>
                <w:rFonts w:ascii="Comic Sans MS" w:hAnsi="Comic Sans MS"/>
              </w:rPr>
              <w:t xml:space="preserve"> thorne does phonics episode p</w:t>
            </w:r>
          </w:p>
          <w:p w:rsidR="00233A72" w:rsidRPr="00991F98" w:rsidRDefault="00233A72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020ED7" w:rsidRPr="00991F98" w:rsidRDefault="008D5FD1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Tricky Words Phase 2</w:t>
            </w:r>
            <w:r w:rsidR="00020ED7" w:rsidRPr="00991F98">
              <w:rPr>
                <w:rFonts w:ascii="Comic Sans MS" w:hAnsi="Comic Sans MS"/>
              </w:rPr>
              <w:t xml:space="preserve"> –</w:t>
            </w:r>
          </w:p>
          <w:p w:rsidR="00020ED7" w:rsidRPr="00991F98" w:rsidRDefault="00020ED7" w:rsidP="00020ED7">
            <w:pPr>
              <w:rPr>
                <w:rFonts w:ascii="Comic Sans MS" w:hAnsi="Comic Sans MS"/>
              </w:rPr>
            </w:pPr>
            <w:r w:rsidRPr="00991F98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991F98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991F98" w:rsidRPr="00991F98" w:rsidRDefault="00991F98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Write the s sound on a piece of paper / in the air.</w:t>
            </w:r>
          </w:p>
          <w:p w:rsidR="00991F98" w:rsidRDefault="007F568F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91F98" w:rsidRPr="00991F98">
              <w:rPr>
                <w:rStyle w:val="HTMLCite"/>
                <w:rFonts w:ascii="Comic Sans MS" w:hAnsi="Comic Sans MS"/>
                <w:color w:val="auto"/>
              </w:rPr>
              <w:t>lect some items beginning with s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A46F5E" w:rsidRP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1611FE" w:rsidRDefault="001611FE" w:rsidP="001611F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Sat</w:t>
            </w:r>
          </w:p>
          <w:p w:rsidR="001611FE" w:rsidRDefault="001611FE" w:rsidP="001611F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Sock</w:t>
            </w:r>
          </w:p>
          <w:p w:rsidR="001611FE" w:rsidRDefault="001611FE" w:rsidP="001611F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Sit</w:t>
            </w:r>
          </w:p>
          <w:p w:rsidR="001611FE" w:rsidRDefault="001611FE" w:rsidP="001611F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Sun</w:t>
            </w:r>
          </w:p>
          <w:p w:rsidR="001611FE" w:rsidRDefault="001611FE" w:rsidP="001611F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Sad</w:t>
            </w:r>
          </w:p>
          <w:p w:rsidR="00A46F5E" w:rsidRDefault="001611FE" w:rsidP="001611FE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sack</w:t>
            </w:r>
          </w:p>
          <w:p w:rsidR="00A46F5E" w:rsidRPr="00991F98" w:rsidRDefault="00A46F5E" w:rsidP="00991F98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EF0A9B" w:rsidRPr="00991F98" w:rsidRDefault="00171D4E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EF0A9B" w:rsidRPr="00991F98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EF0A9B" w:rsidRPr="00991F98">
              <w:rPr>
                <w:rStyle w:val="HTMLCite"/>
                <w:rFonts w:ascii="Comic Sans MS" w:hAnsi="Comic Sans MS"/>
                <w:color w:val="auto"/>
              </w:rPr>
              <w:t xml:space="preserve">Write </w:t>
            </w:r>
            <w:r w:rsidR="005C4242">
              <w:rPr>
                <w:rStyle w:val="HTMLCite"/>
                <w:rFonts w:ascii="Comic Sans MS" w:hAnsi="Comic Sans MS"/>
                <w:color w:val="auto"/>
              </w:rPr>
              <w:t>the a</w:t>
            </w:r>
            <w:r w:rsidR="00EF0A9B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>
              <w:rPr>
                <w:rStyle w:val="HTMLCite"/>
                <w:rFonts w:ascii="Comic Sans MS" w:hAnsi="Comic Sans MS"/>
                <w:color w:val="auto"/>
              </w:rPr>
              <w:t>lect some items beginning with a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EF0A9B" w:rsidRPr="00A46F5E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171D4E" w:rsidRDefault="00EF0A9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ant</w:t>
            </w:r>
          </w:p>
          <w:p w:rsidR="00EF0A9B" w:rsidRDefault="00EF0A9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fan</w:t>
            </w:r>
          </w:p>
          <w:p w:rsidR="00EF0A9B" w:rsidRDefault="00EF0A9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bag</w:t>
            </w:r>
          </w:p>
          <w:p w:rsidR="00EF0A9B" w:rsidRDefault="00EF0A9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bat</w:t>
            </w:r>
          </w:p>
          <w:p w:rsidR="00EF0A9B" w:rsidRDefault="00EF0A9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lastRenderedPageBreak/>
              <w:t>ran</w:t>
            </w:r>
          </w:p>
          <w:p w:rsidR="00EF0A9B" w:rsidRPr="00991F98" w:rsidRDefault="00EF0A9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gas</w:t>
            </w:r>
          </w:p>
        </w:tc>
        <w:tc>
          <w:tcPr>
            <w:tcW w:w="3097" w:type="dxa"/>
          </w:tcPr>
          <w:p w:rsidR="005C4242" w:rsidRPr="00991F98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>
              <w:rPr>
                <w:rStyle w:val="HTMLCite"/>
                <w:rFonts w:ascii="Comic Sans MS" w:hAnsi="Comic Sans MS"/>
                <w:color w:val="auto"/>
              </w:rPr>
              <w:t>the t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>
              <w:rPr>
                <w:rStyle w:val="HTMLCite"/>
                <w:rFonts w:ascii="Comic Sans MS" w:hAnsi="Comic Sans MS"/>
                <w:color w:val="auto"/>
              </w:rPr>
              <w:t>beginning with t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tap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top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tin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lastRenderedPageBreak/>
              <w:t>tip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tog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71D4E" w:rsidRPr="00991F98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Pr="00991F98" w:rsidRDefault="00171D4E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Write </w:t>
            </w:r>
            <w:r w:rsidR="005C4242">
              <w:rPr>
                <w:rStyle w:val="HTMLCite"/>
                <w:rFonts w:ascii="Comic Sans MS" w:hAnsi="Comic Sans MS"/>
                <w:color w:val="auto"/>
              </w:rPr>
              <w:t>the p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>
              <w:rPr>
                <w:rStyle w:val="HTMLCite"/>
                <w:rFonts w:ascii="Comic Sans MS" w:hAnsi="Comic Sans MS"/>
                <w:color w:val="auto"/>
              </w:rPr>
              <w:t>beginning with p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171D4E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pin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pan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pip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lastRenderedPageBreak/>
              <w:t>sip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dip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pig</w:t>
            </w:r>
          </w:p>
          <w:p w:rsidR="005C4242" w:rsidRPr="00991F98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020ED7" w:rsidRPr="00991F98" w:rsidRDefault="00020ED7" w:rsidP="00020ED7">
            <w:pPr>
              <w:rPr>
                <w:rFonts w:ascii="Comic Sans MS" w:hAnsi="Comic Sans MS"/>
              </w:rPr>
            </w:pPr>
            <w:r w:rsidRPr="00991F98">
              <w:rPr>
                <w:rFonts w:ascii="Comic Sans MS" w:hAnsi="Comic Sans MS"/>
              </w:rPr>
              <w:lastRenderedPageBreak/>
              <w:t>Matching pairs Write some of tricky words on paper (duplicate).</w:t>
            </w:r>
          </w:p>
          <w:p w:rsidR="00020ED7" w:rsidRDefault="00020ED7" w:rsidP="00020ED7">
            <w:pPr>
              <w:rPr>
                <w:rFonts w:ascii="Comic Sans MS" w:hAnsi="Comic Sans MS"/>
              </w:rPr>
            </w:pPr>
            <w:r w:rsidRPr="00991F98">
              <w:rPr>
                <w:rFonts w:ascii="Comic Sans MS" w:hAnsi="Comic Sans MS"/>
              </w:rPr>
              <w:t>Put them face down on the table and play the matching pair game.</w:t>
            </w:r>
          </w:p>
          <w:p w:rsidR="008D5FD1" w:rsidRDefault="008D5FD1" w:rsidP="00020ED7">
            <w:pPr>
              <w:rPr>
                <w:rFonts w:ascii="Comic Sans MS" w:hAnsi="Comic Sans MS"/>
              </w:rPr>
            </w:pPr>
          </w:p>
          <w:p w:rsidR="008D5FD1" w:rsidRDefault="008D5FD1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And / or</w:t>
            </w:r>
          </w:p>
          <w:p w:rsidR="008D5FD1" w:rsidRDefault="008D5FD1" w:rsidP="00020ED7">
            <w:pPr>
              <w:rPr>
                <w:rFonts w:ascii="Comic Sans MS" w:hAnsi="Comic Sans MS"/>
              </w:rPr>
            </w:pPr>
          </w:p>
          <w:p w:rsidR="008D5FD1" w:rsidRP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8D5FD1" w:rsidRDefault="008D5FD1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Show the child a tricky word.  Ask the child to read it.  Adult hide the word and </w:t>
            </w:r>
          </w:p>
          <w:p w:rsidR="008D5FD1" w:rsidRDefault="008D5FD1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Say it.</w:t>
            </w:r>
          </w:p>
          <w:p w:rsidR="008D5FD1" w:rsidRDefault="008D5FD1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children could have a go at writing it on a piece of paper.</w:t>
            </w:r>
          </w:p>
          <w:p w:rsidR="008D5FD1" w:rsidRDefault="008D5FD1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Repeat with other tricky words.</w:t>
            </w:r>
          </w:p>
          <w:p w:rsidR="008D5FD1" w:rsidRPr="00991F98" w:rsidRDefault="008D5FD1" w:rsidP="00020ED7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EF0A9B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1611FE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Sat</w:t>
            </w:r>
          </w:p>
          <w:p w:rsidR="001611FE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Sock</w:t>
            </w:r>
          </w:p>
          <w:p w:rsidR="001611FE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Sit</w:t>
            </w:r>
          </w:p>
          <w:p w:rsidR="001611FE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Sun</w:t>
            </w:r>
          </w:p>
          <w:p w:rsidR="001611FE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Sad</w:t>
            </w:r>
          </w:p>
          <w:p w:rsidR="001611FE" w:rsidRDefault="00EF0A9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ack</w:t>
            </w:r>
          </w:p>
          <w:p w:rsidR="00EF0A9B" w:rsidRDefault="00EF0A9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When you have said 1 word – ask the child to segment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it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write it.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Use the actions we use in school when segmenting.</w:t>
            </w: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 on if they need to.</w:t>
            </w:r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041D97" w:rsidRDefault="00041D97" w:rsidP="00041D9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ant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fan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bag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bat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ran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gas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Pr="005D3F46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When you have said 1 word – ask the child to segment it and write it. Use the actions we use in school when segmenting.</w:t>
            </w:r>
          </w:p>
          <w:p w:rsidR="00EF0A9B" w:rsidRPr="005D3F46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EF0A9B" w:rsidRPr="00991F98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B2D55" w:rsidRPr="00174DF2" w:rsidRDefault="005C4242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 on if they need to.</w:t>
            </w:r>
          </w:p>
        </w:tc>
        <w:tc>
          <w:tcPr>
            <w:tcW w:w="3097" w:type="dxa"/>
          </w:tcPr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tap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top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tin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tip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tog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C4242" w:rsidRPr="005D3F46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When you have said 1 word – ask the child to segment it and write it. Use the actions we use in school when segmenting.</w:t>
            </w:r>
          </w:p>
          <w:p w:rsidR="005C4242" w:rsidRPr="005D3F46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7F568F" w:rsidRDefault="007F568F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P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 on if they need to.</w:t>
            </w:r>
          </w:p>
          <w:p w:rsidR="005C4242" w:rsidRPr="00991F98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5C4242" w:rsidRDefault="005C424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pin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pan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sip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dip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pig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Pr="005D3F46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When you have said 1 word – ask the child to segment it and write it. Use the actions we use in school when segmenting.</w:t>
            </w:r>
          </w:p>
          <w:p w:rsidR="005C4242" w:rsidRPr="005D3F46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P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Children could use the phoneme frame to write the words on if they need to.</w:t>
            </w:r>
          </w:p>
          <w:p w:rsidR="005C4242" w:rsidRDefault="005C424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Pr="005C4242" w:rsidRDefault="005C4242" w:rsidP="00174DF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97" w:type="dxa"/>
          </w:tcPr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020ED7" w:rsidP="00020ED7">
            <w:pPr>
              <w:rPr>
                <w:rFonts w:ascii="Comic Sans MS" w:hAnsi="Comic Sans MS"/>
              </w:rPr>
            </w:pPr>
            <w:r w:rsidRPr="00991F98">
              <w:rPr>
                <w:rFonts w:ascii="Comic Sans MS" w:hAnsi="Comic Sans MS"/>
              </w:rPr>
              <w:t>How many tricky words can you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176D00" w:rsidP="00020ED7">
            <w:pPr>
              <w:rPr>
                <w:rFonts w:ascii="Comic Sans MS" w:hAnsi="Comic Sans MS"/>
              </w:rPr>
            </w:pP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673ABB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673ABB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673ABB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673ABB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673ABB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673ABB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673ABB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673ABB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673ABB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673ABB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673ABB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673ABB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673ABB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673ABB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808220" cy="1781504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6636" cy="179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745421" cy="19862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65269" cy="199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AED" w:rsidRDefault="001E7A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7B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7AED" w:rsidRDefault="001E7A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>Wk Beginning 30</w:t>
    </w:r>
    <w:r w:rsidRPr="00233A72">
      <w:rPr>
        <w:rFonts w:ascii="Comic Sans MS" w:hAnsi="Comic Sans MS"/>
        <w:u w:val="single"/>
        <w:vertAlign w:val="superscript"/>
      </w:rPr>
      <w:t>th</w:t>
    </w:r>
    <w:r w:rsidRPr="00233A72">
      <w:rPr>
        <w:rFonts w:ascii="Comic Sans MS" w:hAnsi="Comic Sans MS"/>
        <w:u w:val="single"/>
      </w:rPr>
      <w:t xml:space="preserve"> March</w:t>
    </w:r>
  </w:p>
  <w:p w:rsidR="00CD6A53" w:rsidRPr="00233A72" w:rsidRDefault="004E3DA6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</w:t>
    </w:r>
    <w:r w:rsidR="00EB1DE7">
      <w:rPr>
        <w:rFonts w:ascii="Comic Sans MS" w:hAnsi="Comic Sans MS"/>
        <w:u w:val="single"/>
      </w:rPr>
      <w:t>’s Phonics Group - Phase 2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041D97"/>
    <w:rsid w:val="001611FE"/>
    <w:rsid w:val="00171D4E"/>
    <w:rsid w:val="001732FA"/>
    <w:rsid w:val="00174DF2"/>
    <w:rsid w:val="00176D00"/>
    <w:rsid w:val="001E7AED"/>
    <w:rsid w:val="00214757"/>
    <w:rsid w:val="002275B1"/>
    <w:rsid w:val="00233A72"/>
    <w:rsid w:val="00245BCA"/>
    <w:rsid w:val="00282A5C"/>
    <w:rsid w:val="002F71FF"/>
    <w:rsid w:val="003B221E"/>
    <w:rsid w:val="003E6F8F"/>
    <w:rsid w:val="0048307C"/>
    <w:rsid w:val="004E3DA6"/>
    <w:rsid w:val="004E552F"/>
    <w:rsid w:val="00510ED2"/>
    <w:rsid w:val="005C4242"/>
    <w:rsid w:val="005D3F46"/>
    <w:rsid w:val="005E52CD"/>
    <w:rsid w:val="006F363C"/>
    <w:rsid w:val="00770A27"/>
    <w:rsid w:val="00793E99"/>
    <w:rsid w:val="007B4BB9"/>
    <w:rsid w:val="007D1173"/>
    <w:rsid w:val="007F568F"/>
    <w:rsid w:val="008B2D55"/>
    <w:rsid w:val="008D5FD1"/>
    <w:rsid w:val="00991F98"/>
    <w:rsid w:val="009B79D5"/>
    <w:rsid w:val="00A00B71"/>
    <w:rsid w:val="00A46F5E"/>
    <w:rsid w:val="00AE00E0"/>
    <w:rsid w:val="00BD2F87"/>
    <w:rsid w:val="00BF7BF9"/>
    <w:rsid w:val="00CB2A60"/>
    <w:rsid w:val="00CC5690"/>
    <w:rsid w:val="00CD6A53"/>
    <w:rsid w:val="00D96BDC"/>
    <w:rsid w:val="00EB1DE7"/>
    <w:rsid w:val="00EB3D79"/>
    <w:rsid w:val="00EF0A9B"/>
    <w:rsid w:val="00F20B50"/>
    <w:rsid w:val="00F3504D"/>
    <w:rsid w:val="00F5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4F34F2AB</Template>
  <TotalTime>84</TotalTime>
  <Pages>9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21</cp:revision>
  <dcterms:created xsi:type="dcterms:W3CDTF">2020-03-30T15:58:00Z</dcterms:created>
  <dcterms:modified xsi:type="dcterms:W3CDTF">2020-03-30T20:15:00Z</dcterms:modified>
</cp:coreProperties>
</file>