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7F568F" w:rsidRPr="00020ED7" w:rsidTr="00020ED7">
        <w:trPr>
          <w:trHeight w:val="646"/>
        </w:trPr>
        <w:tc>
          <w:tcPr>
            <w:tcW w:w="3096" w:type="dxa"/>
          </w:tcPr>
          <w:p w:rsidR="006F0C15" w:rsidRDefault="006F0C15" w:rsidP="006F0C15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 xml:space="preserve">Phonics Focus- segmenting and blending and </w:t>
            </w:r>
          </w:p>
          <w:p w:rsidR="007F568F" w:rsidRPr="00020ED7" w:rsidRDefault="006F0C15" w:rsidP="006F0C15">
            <w:pPr>
              <w:tabs>
                <w:tab w:val="right" w:pos="2880"/>
              </w:tabs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reading captions using phase 2 sounds</w:t>
            </w:r>
            <w:r w:rsidR="00823236">
              <w:rPr>
                <w:rFonts w:ascii="Comic Sans MS" w:hAnsi="Comic Sans MS"/>
                <w:b/>
                <w:color w:val="00B050"/>
              </w:rPr>
              <w:tab/>
            </w:r>
          </w:p>
        </w:tc>
        <w:tc>
          <w:tcPr>
            <w:tcW w:w="3097" w:type="dxa"/>
          </w:tcPr>
          <w:p w:rsidR="006F0C15" w:rsidRDefault="006F0C15" w:rsidP="006F0C15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 xml:space="preserve">Phonics Focus- segmenting and blending and </w:t>
            </w:r>
          </w:p>
          <w:p w:rsidR="007F568F" w:rsidRPr="00020ED7" w:rsidRDefault="006F0C15" w:rsidP="006F0C15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reading captions using phase 2 sounds</w:t>
            </w:r>
          </w:p>
        </w:tc>
        <w:tc>
          <w:tcPr>
            <w:tcW w:w="3097" w:type="dxa"/>
          </w:tcPr>
          <w:p w:rsidR="006F0C15" w:rsidRDefault="006F0C15" w:rsidP="006F0C15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 xml:space="preserve">Phonics Focus- segmenting and blending and </w:t>
            </w:r>
          </w:p>
          <w:p w:rsidR="007F568F" w:rsidRPr="00020ED7" w:rsidRDefault="006F0C15" w:rsidP="006F0C15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reading captions using phase 2 sounds</w:t>
            </w:r>
          </w:p>
        </w:tc>
        <w:tc>
          <w:tcPr>
            <w:tcW w:w="3097" w:type="dxa"/>
          </w:tcPr>
          <w:p w:rsidR="00A33886" w:rsidRDefault="00823236" w:rsidP="00020ED7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segmenting and blending</w:t>
            </w:r>
            <w:r w:rsidR="00A33886">
              <w:rPr>
                <w:rFonts w:ascii="Comic Sans MS" w:hAnsi="Comic Sans MS"/>
                <w:b/>
                <w:color w:val="00B050"/>
              </w:rPr>
              <w:t xml:space="preserve"> and </w:t>
            </w:r>
          </w:p>
          <w:p w:rsidR="00A33886" w:rsidRPr="00A33886" w:rsidRDefault="00A33886" w:rsidP="00020ED7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 xml:space="preserve">reading captions </w:t>
            </w:r>
            <w:r w:rsidR="00340DA4">
              <w:rPr>
                <w:rFonts w:ascii="Comic Sans MS" w:hAnsi="Comic Sans MS"/>
                <w:b/>
                <w:color w:val="00B050"/>
              </w:rPr>
              <w:t>using phase 2 sounds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7F568F" w:rsidRPr="00020ED7" w:rsidTr="00020ED7">
        <w:trPr>
          <w:trHeight w:val="1837"/>
        </w:trPr>
        <w:tc>
          <w:tcPr>
            <w:tcW w:w="3096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233A72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233A72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233A72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233A72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233A72" w:rsidRDefault="00BF7BF9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lastRenderedPageBreak/>
              <w:t>Play the tricky word song-phase 2</w:t>
            </w:r>
            <w:r w:rsidR="00171D4E" w:rsidRPr="00020ED7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4641A1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4641A1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4641A1" w:rsidRPr="00020ED7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Phase 2 tricky word song or use this</w:t>
            </w:r>
          </w:p>
          <w:p w:rsidR="00D96BDC" w:rsidRDefault="008748A0" w:rsidP="00020ED7">
            <w:pPr>
              <w:rPr>
                <w:rFonts w:ascii="Comic Sans MS" w:hAnsi="Comic Sans MS"/>
                <w:b/>
                <w:u w:val="single"/>
              </w:rPr>
            </w:pPr>
            <w:hyperlink r:id="rId6" w:history="1">
              <w:r w:rsidR="00BF7BF9" w:rsidRPr="00DF280E">
                <w:rPr>
                  <w:rStyle w:val="Hyperlink"/>
                  <w:rFonts w:ascii="Comic Sans MS" w:hAnsi="Comic Sans MS"/>
                  <w:b/>
                </w:rPr>
                <w:t>https://www.bing.com/search?q=tricky+words+song+phase+2&amp;form=EDNTHT&amp;mkt=en-gb&amp;httpsmsn=1&amp;msnews=1&amp;plvar=0&amp;refig=40eadad2dbc34571a3ab30ad92f94c13&amp;sp=5&amp;qs=SC&amp;pq=tricky+words+sou&amp;sk=PRES1SC3AS1&amp;sc=8-16&amp;cvid=40eadad2dbc34571a3ab30ad92f94c13&amp;cc=GB&amp;setlang=en-US</w:t>
              </w:r>
            </w:hyperlink>
          </w:p>
          <w:p w:rsidR="00BF7BF9" w:rsidRDefault="00BF7BF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lastRenderedPageBreak/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171D4E" w:rsidRPr="00D96BDC" w:rsidRDefault="00171D4E" w:rsidP="00D96BDC">
            <w:pPr>
              <w:ind w:firstLine="720"/>
              <w:rPr>
                <w:rFonts w:ascii="Comic Sans MS" w:hAnsi="Comic Sans MS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6126F0" w:rsidRPr="006126F0" w:rsidRDefault="006126F0" w:rsidP="00F92A89">
            <w:pPr>
              <w:rPr>
                <w:rFonts w:ascii="Comic Sans MS" w:hAnsi="Comic Sans MS"/>
                <w:b/>
                <w:u w:val="single"/>
              </w:rPr>
            </w:pPr>
            <w:r w:rsidRPr="006126F0">
              <w:rPr>
                <w:rFonts w:ascii="Comic Sans MS" w:hAnsi="Comic Sans MS"/>
                <w:b/>
                <w:u w:val="single"/>
              </w:rPr>
              <w:lastRenderedPageBreak/>
              <w:t>Adult</w:t>
            </w:r>
          </w:p>
          <w:p w:rsidR="006126F0" w:rsidRPr="006126F0" w:rsidRDefault="006126F0" w:rsidP="00F92A89">
            <w:pPr>
              <w:rPr>
                <w:rFonts w:ascii="Comic Sans MS" w:hAnsi="Comic Sans MS"/>
              </w:rPr>
            </w:pPr>
            <w:r w:rsidRPr="006126F0">
              <w:rPr>
                <w:rFonts w:ascii="Comic Sans MS" w:hAnsi="Comic Sans MS"/>
              </w:rPr>
              <w:t>Say some of the phase 2 sounds from the phase 2 sound mat below.</w:t>
            </w:r>
          </w:p>
          <w:p w:rsidR="006126F0" w:rsidRPr="006126F0" w:rsidRDefault="006126F0" w:rsidP="00F92A89">
            <w:pPr>
              <w:rPr>
                <w:rFonts w:ascii="Comic Sans MS" w:hAnsi="Comic Sans MS"/>
                <w:b/>
                <w:u w:val="single"/>
              </w:rPr>
            </w:pPr>
            <w:r w:rsidRPr="006126F0">
              <w:rPr>
                <w:rFonts w:ascii="Comic Sans MS" w:hAnsi="Comic Sans MS"/>
                <w:b/>
                <w:u w:val="single"/>
              </w:rPr>
              <w:t xml:space="preserve">Children </w:t>
            </w:r>
          </w:p>
          <w:p w:rsidR="006126F0" w:rsidRPr="006126F0" w:rsidRDefault="006126F0" w:rsidP="00F92A89">
            <w:pPr>
              <w:rPr>
                <w:rFonts w:ascii="Comic Sans MS" w:hAnsi="Comic Sans MS"/>
              </w:rPr>
            </w:pPr>
            <w:r w:rsidRPr="006126F0">
              <w:rPr>
                <w:rFonts w:ascii="Comic Sans MS" w:hAnsi="Comic Sans MS"/>
              </w:rPr>
              <w:t>Write the sounds as you say them.</w:t>
            </w:r>
          </w:p>
          <w:p w:rsidR="006126F0" w:rsidRDefault="006126F0" w:rsidP="00F92A89">
            <w:pPr>
              <w:rPr>
                <w:rFonts w:ascii="Comic Sans MS" w:hAnsi="Comic Sans MS"/>
                <w:u w:val="single"/>
              </w:rPr>
            </w:pPr>
          </w:p>
          <w:p w:rsidR="00437BDE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Play this game online</w:t>
            </w:r>
          </w:p>
          <w:p w:rsidR="000F528C" w:rsidRDefault="000F528C" w:rsidP="00F92A89">
            <w:pPr>
              <w:rPr>
                <w:rFonts w:ascii="Comic Sans MS" w:hAnsi="Comic Sans MS"/>
                <w:u w:val="single"/>
              </w:rPr>
            </w:pPr>
          </w:p>
          <w:p w:rsidR="000F528C" w:rsidRPr="000F528C" w:rsidRDefault="000F528C" w:rsidP="000F528C">
            <w:pPr>
              <w:rPr>
                <w:rFonts w:ascii="Comic Sans MS" w:hAnsi="Comic Sans MS"/>
                <w:b/>
                <w:u w:val="single"/>
              </w:rPr>
            </w:pPr>
            <w:r w:rsidRPr="000F528C">
              <w:rPr>
                <w:rFonts w:ascii="Comic Sans MS" w:hAnsi="Comic Sans MS"/>
                <w:b/>
                <w:u w:val="single"/>
              </w:rPr>
              <w:t>Use the link or the details below</w:t>
            </w:r>
          </w:p>
          <w:p w:rsidR="000F528C" w:rsidRDefault="000F528C" w:rsidP="00F92A89">
            <w:pPr>
              <w:rPr>
                <w:rFonts w:ascii="Comic Sans MS" w:hAnsi="Comic Sans MS"/>
                <w:u w:val="single"/>
              </w:rPr>
            </w:pPr>
          </w:p>
          <w:p w:rsidR="00437BDE" w:rsidRDefault="00437BDE" w:rsidP="00437BDE">
            <w:pPr>
              <w:rPr>
                <w:rFonts w:ascii="Comic Sans MS" w:hAnsi="Comic Sans MS"/>
                <w:u w:val="single"/>
              </w:rPr>
            </w:pPr>
            <w:hyperlink r:id="rId7" w:history="1">
              <w:r w:rsidRPr="002A2BBE">
                <w:rPr>
                  <w:rStyle w:val="Hyperlink"/>
                  <w:rFonts w:ascii="Comic Sans MS" w:hAnsi="Comic Sans MS"/>
                </w:rPr>
                <w:t>https://www.phonicsplay.co.uk/member-only/MatchingPh2Wk13.html</w:t>
              </w:r>
            </w:hyperlink>
          </w:p>
          <w:p w:rsidR="00437BDE" w:rsidRDefault="00BA1531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lastRenderedPageBreak/>
              <w:t>P</w:t>
            </w:r>
            <w:r w:rsidR="00437BDE">
              <w:rPr>
                <w:rFonts w:ascii="Comic Sans MS" w:hAnsi="Comic Sans MS"/>
                <w:u w:val="single"/>
              </w:rPr>
              <w:t>honics play.co.uk</w:t>
            </w: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Phase 2</w:t>
            </w: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Interactive resources</w:t>
            </w:r>
          </w:p>
          <w:p w:rsidR="00F92A89" w:rsidRPr="00255F7C" w:rsidRDefault="00F92A89" w:rsidP="00F92A89">
            <w:pPr>
              <w:rPr>
                <w:rFonts w:ascii="Comic Sans MS" w:hAnsi="Comic Sans MS"/>
              </w:rPr>
            </w:pPr>
            <w:r w:rsidRPr="00255F7C">
              <w:rPr>
                <w:rFonts w:ascii="Comic Sans MS" w:hAnsi="Comic Sans MS"/>
              </w:rPr>
              <w:t>Make a match</w:t>
            </w:r>
          </w:p>
          <w:p w:rsidR="006862D3" w:rsidRDefault="00BF47D8" w:rsidP="007B4BB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  </w:t>
            </w:r>
            <w:r w:rsidR="00D87A5F">
              <w:rPr>
                <w:rFonts w:ascii="Comic Sans MS" w:hAnsi="Comic Sans MS"/>
              </w:rPr>
              <w:t xml:space="preserve">  </w:t>
            </w:r>
            <w:r>
              <w:rPr>
                <w:rFonts w:ascii="Comic Sans MS" w:hAnsi="Comic Sans MS"/>
              </w:rPr>
              <w:t xml:space="preserve"> a  </w:t>
            </w:r>
            <w:r w:rsidR="00D87A5F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 t  </w:t>
            </w:r>
            <w:r w:rsidR="00D87A5F">
              <w:rPr>
                <w:rFonts w:ascii="Comic Sans MS" w:hAnsi="Comic Sans MS"/>
              </w:rPr>
              <w:t xml:space="preserve">   </w:t>
            </w:r>
            <w:r>
              <w:rPr>
                <w:rFonts w:ascii="Comic Sans MS" w:hAnsi="Comic Sans MS"/>
              </w:rPr>
              <w:t xml:space="preserve"> p</w:t>
            </w:r>
          </w:p>
          <w:p w:rsidR="00BF47D8" w:rsidRDefault="00BF47D8" w:rsidP="007B4BB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  </w:t>
            </w:r>
            <w:r w:rsidR="00D87A5F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 n  </w:t>
            </w:r>
            <w:r w:rsidR="00D87A5F">
              <w:rPr>
                <w:rFonts w:ascii="Comic Sans MS" w:hAnsi="Comic Sans MS"/>
              </w:rPr>
              <w:t xml:space="preserve">  </w:t>
            </w:r>
            <w:r>
              <w:rPr>
                <w:rFonts w:ascii="Comic Sans MS" w:hAnsi="Comic Sans MS"/>
              </w:rPr>
              <w:t xml:space="preserve">m   </w:t>
            </w:r>
            <w:r w:rsidR="00D87A5F">
              <w:rPr>
                <w:rFonts w:ascii="Comic Sans MS" w:hAnsi="Comic Sans MS"/>
              </w:rPr>
              <w:t xml:space="preserve">  </w:t>
            </w:r>
            <w:r>
              <w:rPr>
                <w:rFonts w:ascii="Comic Sans MS" w:hAnsi="Comic Sans MS"/>
              </w:rPr>
              <w:t>d</w:t>
            </w:r>
          </w:p>
          <w:p w:rsidR="00BF47D8" w:rsidRDefault="00BF47D8" w:rsidP="007B4BB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   </w:t>
            </w:r>
            <w:r w:rsidR="00D87A5F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o  </w:t>
            </w:r>
            <w:r w:rsidR="00D87A5F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 c  </w:t>
            </w:r>
            <w:r w:rsidR="00D87A5F">
              <w:rPr>
                <w:rFonts w:ascii="Comic Sans MS" w:hAnsi="Comic Sans MS"/>
              </w:rPr>
              <w:t xml:space="preserve">   </w:t>
            </w:r>
            <w:r>
              <w:rPr>
                <w:rFonts w:ascii="Comic Sans MS" w:hAnsi="Comic Sans MS"/>
              </w:rPr>
              <w:t xml:space="preserve"> k</w:t>
            </w:r>
          </w:p>
          <w:p w:rsidR="00437BDE" w:rsidRDefault="00437BDE" w:rsidP="007B4BB9">
            <w:pPr>
              <w:rPr>
                <w:rFonts w:ascii="Comic Sans MS" w:hAnsi="Comic Sans MS"/>
              </w:rPr>
            </w:pPr>
          </w:p>
          <w:p w:rsidR="006862D3" w:rsidRPr="00991F98" w:rsidRDefault="006862D3" w:rsidP="007B4BB9">
            <w:pPr>
              <w:rPr>
                <w:rFonts w:ascii="Comic Sans MS" w:hAnsi="Comic Sans MS"/>
              </w:rPr>
            </w:pPr>
          </w:p>
          <w:p w:rsidR="00A6344A" w:rsidRPr="00020ED7" w:rsidRDefault="00A6344A" w:rsidP="00BF5CC2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6126F0" w:rsidRPr="006126F0" w:rsidRDefault="006126F0" w:rsidP="006126F0">
            <w:pPr>
              <w:rPr>
                <w:rFonts w:ascii="Comic Sans MS" w:hAnsi="Comic Sans MS"/>
                <w:b/>
                <w:u w:val="single"/>
              </w:rPr>
            </w:pPr>
            <w:r w:rsidRPr="006126F0">
              <w:rPr>
                <w:rFonts w:ascii="Comic Sans MS" w:hAnsi="Comic Sans MS"/>
                <w:b/>
                <w:u w:val="single"/>
              </w:rPr>
              <w:lastRenderedPageBreak/>
              <w:t>Adult</w:t>
            </w:r>
          </w:p>
          <w:p w:rsidR="006126F0" w:rsidRPr="006126F0" w:rsidRDefault="006126F0" w:rsidP="006126F0">
            <w:pPr>
              <w:rPr>
                <w:rFonts w:ascii="Comic Sans MS" w:hAnsi="Comic Sans MS"/>
              </w:rPr>
            </w:pPr>
            <w:r w:rsidRPr="006126F0">
              <w:rPr>
                <w:rFonts w:ascii="Comic Sans MS" w:hAnsi="Comic Sans MS"/>
              </w:rPr>
              <w:t>Say some of the phase 2 sounds from the phase 2 sound mat below.</w:t>
            </w:r>
          </w:p>
          <w:p w:rsidR="006126F0" w:rsidRPr="006126F0" w:rsidRDefault="006126F0" w:rsidP="006126F0">
            <w:pPr>
              <w:rPr>
                <w:rFonts w:ascii="Comic Sans MS" w:hAnsi="Comic Sans MS"/>
                <w:b/>
                <w:u w:val="single"/>
              </w:rPr>
            </w:pPr>
            <w:r w:rsidRPr="006126F0">
              <w:rPr>
                <w:rFonts w:ascii="Comic Sans MS" w:hAnsi="Comic Sans MS"/>
                <w:b/>
                <w:u w:val="single"/>
              </w:rPr>
              <w:t xml:space="preserve">Children </w:t>
            </w:r>
          </w:p>
          <w:p w:rsidR="006126F0" w:rsidRPr="006126F0" w:rsidRDefault="006126F0" w:rsidP="006126F0">
            <w:pPr>
              <w:rPr>
                <w:rFonts w:ascii="Comic Sans MS" w:hAnsi="Comic Sans MS"/>
              </w:rPr>
            </w:pPr>
            <w:r w:rsidRPr="006126F0">
              <w:rPr>
                <w:rFonts w:ascii="Comic Sans MS" w:hAnsi="Comic Sans MS"/>
              </w:rPr>
              <w:t>Write the sounds as you say them.</w:t>
            </w:r>
          </w:p>
          <w:p w:rsidR="006126F0" w:rsidRDefault="006126F0" w:rsidP="00F92A89">
            <w:pPr>
              <w:rPr>
                <w:rFonts w:ascii="Comic Sans MS" w:hAnsi="Comic Sans MS"/>
                <w:u w:val="single"/>
              </w:rPr>
            </w:pPr>
          </w:p>
          <w:p w:rsidR="00437BDE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Play this game online </w:t>
            </w:r>
          </w:p>
          <w:p w:rsidR="000F528C" w:rsidRDefault="000F528C" w:rsidP="00F92A89">
            <w:pPr>
              <w:rPr>
                <w:rFonts w:ascii="Comic Sans MS" w:hAnsi="Comic Sans MS"/>
                <w:u w:val="single"/>
              </w:rPr>
            </w:pPr>
          </w:p>
          <w:p w:rsidR="000F528C" w:rsidRPr="000F528C" w:rsidRDefault="000F528C" w:rsidP="000F528C">
            <w:pPr>
              <w:rPr>
                <w:rFonts w:ascii="Comic Sans MS" w:hAnsi="Comic Sans MS"/>
                <w:b/>
                <w:u w:val="single"/>
              </w:rPr>
            </w:pPr>
            <w:r w:rsidRPr="000F528C">
              <w:rPr>
                <w:rFonts w:ascii="Comic Sans MS" w:hAnsi="Comic Sans MS"/>
                <w:b/>
                <w:u w:val="single"/>
              </w:rPr>
              <w:t>Use the link or the details below</w:t>
            </w:r>
          </w:p>
          <w:p w:rsidR="000F528C" w:rsidRDefault="000F528C" w:rsidP="00F92A89">
            <w:pPr>
              <w:rPr>
                <w:rFonts w:ascii="Comic Sans MS" w:hAnsi="Comic Sans MS"/>
                <w:u w:val="single"/>
              </w:rPr>
            </w:pPr>
          </w:p>
          <w:p w:rsidR="00437BDE" w:rsidRDefault="007555E6" w:rsidP="00F92A89">
            <w:pPr>
              <w:rPr>
                <w:rFonts w:ascii="Comic Sans MS" w:hAnsi="Comic Sans MS"/>
                <w:u w:val="single"/>
              </w:rPr>
            </w:pPr>
            <w:hyperlink r:id="rId8" w:history="1">
              <w:r w:rsidRPr="002A2BBE">
                <w:rPr>
                  <w:rStyle w:val="Hyperlink"/>
                  <w:rFonts w:ascii="Comic Sans MS" w:hAnsi="Comic Sans MS"/>
                </w:rPr>
                <w:t>https://www.phonicsplay.co.uk/member-only/MatchingPh2Wk4.html</w:t>
              </w:r>
            </w:hyperlink>
            <w:r w:rsidRPr="007555E6">
              <w:rPr>
                <w:rFonts w:ascii="Comic Sans MS" w:hAnsi="Comic Sans MS"/>
                <w:u w:val="single"/>
              </w:rPr>
              <w:t>?</w:t>
            </w: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lastRenderedPageBreak/>
              <w:t>Phonics play</w:t>
            </w:r>
            <w:r w:rsidR="00437BDE">
              <w:rPr>
                <w:rFonts w:ascii="Comic Sans MS" w:hAnsi="Comic Sans MS"/>
                <w:u w:val="single"/>
              </w:rPr>
              <w:t>.co.uk</w:t>
            </w: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Phase 2</w:t>
            </w: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Interactive resources</w:t>
            </w:r>
          </w:p>
          <w:p w:rsidR="00F92A89" w:rsidRPr="00255F7C" w:rsidRDefault="00F92A89" w:rsidP="00F92A89">
            <w:pPr>
              <w:rPr>
                <w:rFonts w:ascii="Comic Sans MS" w:hAnsi="Comic Sans MS"/>
              </w:rPr>
            </w:pPr>
            <w:r w:rsidRPr="00255F7C">
              <w:rPr>
                <w:rFonts w:ascii="Comic Sans MS" w:hAnsi="Comic Sans MS"/>
              </w:rPr>
              <w:t>Make a match</w:t>
            </w:r>
          </w:p>
          <w:p w:rsidR="009A7F7A" w:rsidRPr="00991F98" w:rsidRDefault="009A7F7A" w:rsidP="00991F98">
            <w:pPr>
              <w:rPr>
                <w:rFonts w:ascii="Comic Sans MS" w:hAnsi="Comic Sans MS"/>
              </w:rPr>
            </w:pPr>
          </w:p>
          <w:p w:rsidR="00ED5328" w:rsidRPr="00AF139E" w:rsidRDefault="00AF139E" w:rsidP="00BF5CC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Pr="00AF139E">
              <w:rPr>
                <w:rFonts w:ascii="Comic Sans MS" w:hAnsi="Comic Sans MS"/>
              </w:rPr>
              <w:t>k      e           u         r</w:t>
            </w:r>
          </w:p>
        </w:tc>
        <w:tc>
          <w:tcPr>
            <w:tcW w:w="3097" w:type="dxa"/>
          </w:tcPr>
          <w:p w:rsidR="006126F0" w:rsidRPr="006126F0" w:rsidRDefault="006126F0" w:rsidP="006126F0">
            <w:pPr>
              <w:rPr>
                <w:rFonts w:ascii="Comic Sans MS" w:hAnsi="Comic Sans MS"/>
                <w:b/>
                <w:u w:val="single"/>
              </w:rPr>
            </w:pPr>
            <w:r w:rsidRPr="006126F0">
              <w:rPr>
                <w:rFonts w:ascii="Comic Sans MS" w:hAnsi="Comic Sans MS"/>
                <w:b/>
                <w:u w:val="single"/>
              </w:rPr>
              <w:lastRenderedPageBreak/>
              <w:t>Adult</w:t>
            </w:r>
          </w:p>
          <w:p w:rsidR="006126F0" w:rsidRPr="006126F0" w:rsidRDefault="006126F0" w:rsidP="006126F0">
            <w:pPr>
              <w:rPr>
                <w:rFonts w:ascii="Comic Sans MS" w:hAnsi="Comic Sans MS"/>
              </w:rPr>
            </w:pPr>
            <w:r w:rsidRPr="006126F0">
              <w:rPr>
                <w:rFonts w:ascii="Comic Sans MS" w:hAnsi="Comic Sans MS"/>
              </w:rPr>
              <w:t>Say some of the phase 2 sounds from the phase 2 sound mat below.</w:t>
            </w:r>
          </w:p>
          <w:p w:rsidR="006126F0" w:rsidRPr="006126F0" w:rsidRDefault="006126F0" w:rsidP="006126F0">
            <w:pPr>
              <w:rPr>
                <w:rFonts w:ascii="Comic Sans MS" w:hAnsi="Comic Sans MS"/>
                <w:b/>
                <w:u w:val="single"/>
              </w:rPr>
            </w:pPr>
            <w:r w:rsidRPr="006126F0">
              <w:rPr>
                <w:rFonts w:ascii="Comic Sans MS" w:hAnsi="Comic Sans MS"/>
                <w:b/>
                <w:u w:val="single"/>
              </w:rPr>
              <w:t xml:space="preserve">Children </w:t>
            </w:r>
          </w:p>
          <w:p w:rsidR="006126F0" w:rsidRPr="006126F0" w:rsidRDefault="006126F0" w:rsidP="006126F0">
            <w:pPr>
              <w:rPr>
                <w:rFonts w:ascii="Comic Sans MS" w:hAnsi="Comic Sans MS"/>
              </w:rPr>
            </w:pPr>
            <w:r w:rsidRPr="006126F0">
              <w:rPr>
                <w:rFonts w:ascii="Comic Sans MS" w:hAnsi="Comic Sans MS"/>
              </w:rPr>
              <w:t>Write the sounds as you say them.</w:t>
            </w:r>
          </w:p>
          <w:p w:rsidR="006126F0" w:rsidRDefault="006126F0" w:rsidP="00F92A89">
            <w:pPr>
              <w:rPr>
                <w:rFonts w:ascii="Comic Sans MS" w:hAnsi="Comic Sans MS"/>
                <w:u w:val="single"/>
              </w:rPr>
            </w:pPr>
          </w:p>
          <w:p w:rsidR="00437BDE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Play this game online</w:t>
            </w:r>
          </w:p>
          <w:p w:rsidR="000F528C" w:rsidRDefault="000F528C" w:rsidP="00F92A89">
            <w:pPr>
              <w:rPr>
                <w:rFonts w:ascii="Comic Sans MS" w:hAnsi="Comic Sans MS"/>
                <w:u w:val="single"/>
              </w:rPr>
            </w:pPr>
          </w:p>
          <w:p w:rsidR="000F528C" w:rsidRPr="000F528C" w:rsidRDefault="000F528C" w:rsidP="000F528C">
            <w:pPr>
              <w:rPr>
                <w:rFonts w:ascii="Comic Sans MS" w:hAnsi="Comic Sans MS"/>
                <w:b/>
                <w:u w:val="single"/>
              </w:rPr>
            </w:pPr>
            <w:r w:rsidRPr="000F528C">
              <w:rPr>
                <w:rFonts w:ascii="Comic Sans MS" w:hAnsi="Comic Sans MS"/>
                <w:b/>
                <w:u w:val="single"/>
              </w:rPr>
              <w:t>Use the link or the details below</w:t>
            </w:r>
          </w:p>
          <w:p w:rsidR="000F528C" w:rsidRDefault="000F528C" w:rsidP="00F92A89">
            <w:pPr>
              <w:rPr>
                <w:rFonts w:ascii="Comic Sans MS" w:hAnsi="Comic Sans MS"/>
                <w:u w:val="single"/>
              </w:rPr>
            </w:pPr>
          </w:p>
          <w:p w:rsidR="00437BDE" w:rsidRDefault="00036A7C" w:rsidP="00F92A89">
            <w:pPr>
              <w:rPr>
                <w:rFonts w:ascii="Comic Sans MS" w:hAnsi="Comic Sans MS"/>
                <w:u w:val="single"/>
              </w:rPr>
            </w:pPr>
            <w:hyperlink r:id="rId9" w:history="1">
              <w:r w:rsidRPr="002A2BBE">
                <w:rPr>
                  <w:rStyle w:val="Hyperlink"/>
                  <w:rFonts w:ascii="Comic Sans MS" w:hAnsi="Comic Sans MS"/>
                </w:rPr>
                <w:t>https://www.phonicsplay.co.uk/member-only/MatchingPh2Wk5.html</w:t>
              </w:r>
            </w:hyperlink>
          </w:p>
          <w:p w:rsidR="00036A7C" w:rsidRDefault="00036A7C" w:rsidP="00F92A89">
            <w:pPr>
              <w:rPr>
                <w:rFonts w:ascii="Comic Sans MS" w:hAnsi="Comic Sans MS"/>
                <w:u w:val="single"/>
              </w:rPr>
            </w:pP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lastRenderedPageBreak/>
              <w:t>Phonics play</w:t>
            </w:r>
            <w:r w:rsidR="00437BDE">
              <w:rPr>
                <w:rFonts w:ascii="Comic Sans MS" w:hAnsi="Comic Sans MS"/>
                <w:u w:val="single"/>
              </w:rPr>
              <w:t>.co.uk</w:t>
            </w: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Phase 2</w:t>
            </w: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Interactive resources</w:t>
            </w:r>
          </w:p>
          <w:p w:rsidR="00F92A89" w:rsidRPr="00255F7C" w:rsidRDefault="00F92A89" w:rsidP="00F92A89">
            <w:pPr>
              <w:rPr>
                <w:rFonts w:ascii="Comic Sans MS" w:hAnsi="Comic Sans MS"/>
              </w:rPr>
            </w:pPr>
            <w:r w:rsidRPr="00255F7C">
              <w:rPr>
                <w:rFonts w:ascii="Comic Sans MS" w:hAnsi="Comic Sans MS"/>
              </w:rPr>
              <w:t>Make a match</w:t>
            </w:r>
          </w:p>
          <w:p w:rsidR="000A445E" w:rsidRDefault="000A445E" w:rsidP="00BF47D8">
            <w:pPr>
              <w:rPr>
                <w:rFonts w:ascii="Comic Sans MS" w:hAnsi="Comic Sans MS"/>
                <w:u w:val="single"/>
              </w:rPr>
            </w:pPr>
          </w:p>
          <w:p w:rsidR="007555E6" w:rsidRPr="007555E6" w:rsidRDefault="007555E6" w:rsidP="00BF47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</w:t>
            </w:r>
            <w:r w:rsidRPr="007555E6">
              <w:rPr>
                <w:rFonts w:ascii="Comic Sans MS" w:hAnsi="Comic Sans MS"/>
              </w:rPr>
              <w:t xml:space="preserve">       b       f         l</w:t>
            </w:r>
          </w:p>
          <w:p w:rsidR="007555E6" w:rsidRPr="00991F98" w:rsidRDefault="007555E6" w:rsidP="00BF47D8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</w:rPr>
              <w:t>ff</w:t>
            </w:r>
            <w:r w:rsidRPr="007555E6">
              <w:rPr>
                <w:rFonts w:ascii="Comic Sans MS" w:hAnsi="Comic Sans MS"/>
              </w:rPr>
              <w:t xml:space="preserve">         ll            ss</w:t>
            </w:r>
          </w:p>
        </w:tc>
        <w:tc>
          <w:tcPr>
            <w:tcW w:w="3097" w:type="dxa"/>
          </w:tcPr>
          <w:p w:rsidR="006126F0" w:rsidRPr="006126F0" w:rsidRDefault="006126F0" w:rsidP="006126F0">
            <w:pPr>
              <w:rPr>
                <w:rFonts w:ascii="Comic Sans MS" w:hAnsi="Comic Sans MS"/>
                <w:b/>
                <w:u w:val="single"/>
              </w:rPr>
            </w:pPr>
            <w:r w:rsidRPr="006126F0">
              <w:rPr>
                <w:rFonts w:ascii="Comic Sans MS" w:hAnsi="Comic Sans MS"/>
                <w:b/>
                <w:u w:val="single"/>
              </w:rPr>
              <w:lastRenderedPageBreak/>
              <w:t>Adult</w:t>
            </w:r>
          </w:p>
          <w:p w:rsidR="006126F0" w:rsidRPr="006126F0" w:rsidRDefault="006126F0" w:rsidP="006126F0">
            <w:pPr>
              <w:rPr>
                <w:rFonts w:ascii="Comic Sans MS" w:hAnsi="Comic Sans MS"/>
              </w:rPr>
            </w:pPr>
            <w:r w:rsidRPr="006126F0">
              <w:rPr>
                <w:rFonts w:ascii="Comic Sans MS" w:hAnsi="Comic Sans MS"/>
              </w:rPr>
              <w:t>Say some of the phase 2 sounds from the phase 2 sound mat below.</w:t>
            </w:r>
          </w:p>
          <w:p w:rsidR="006126F0" w:rsidRPr="006126F0" w:rsidRDefault="006126F0" w:rsidP="006126F0">
            <w:pPr>
              <w:rPr>
                <w:rFonts w:ascii="Comic Sans MS" w:hAnsi="Comic Sans MS"/>
                <w:b/>
                <w:u w:val="single"/>
              </w:rPr>
            </w:pPr>
            <w:r w:rsidRPr="006126F0">
              <w:rPr>
                <w:rFonts w:ascii="Comic Sans MS" w:hAnsi="Comic Sans MS"/>
                <w:b/>
                <w:u w:val="single"/>
              </w:rPr>
              <w:t xml:space="preserve">Children </w:t>
            </w:r>
          </w:p>
          <w:p w:rsidR="006126F0" w:rsidRPr="006126F0" w:rsidRDefault="006126F0" w:rsidP="006126F0">
            <w:pPr>
              <w:rPr>
                <w:rFonts w:ascii="Comic Sans MS" w:hAnsi="Comic Sans MS"/>
              </w:rPr>
            </w:pPr>
            <w:r w:rsidRPr="006126F0">
              <w:rPr>
                <w:rFonts w:ascii="Comic Sans MS" w:hAnsi="Comic Sans MS"/>
              </w:rPr>
              <w:t>Write the sounds as you say them.</w:t>
            </w:r>
          </w:p>
          <w:p w:rsidR="006126F0" w:rsidRDefault="006126F0" w:rsidP="00A33886">
            <w:pPr>
              <w:rPr>
                <w:rFonts w:ascii="Comic Sans MS" w:hAnsi="Comic Sans MS"/>
                <w:u w:val="single"/>
              </w:rPr>
            </w:pPr>
          </w:p>
          <w:p w:rsidR="00437BDE" w:rsidRDefault="00A33886" w:rsidP="00A33886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Play this game online</w:t>
            </w:r>
          </w:p>
          <w:p w:rsidR="000F528C" w:rsidRDefault="000F528C" w:rsidP="00A33886">
            <w:pPr>
              <w:rPr>
                <w:rFonts w:ascii="Comic Sans MS" w:hAnsi="Comic Sans MS"/>
                <w:u w:val="single"/>
              </w:rPr>
            </w:pPr>
          </w:p>
          <w:p w:rsidR="000F528C" w:rsidRPr="000F528C" w:rsidRDefault="000F528C" w:rsidP="00A33886">
            <w:pPr>
              <w:rPr>
                <w:rFonts w:ascii="Comic Sans MS" w:hAnsi="Comic Sans MS"/>
                <w:b/>
                <w:u w:val="single"/>
              </w:rPr>
            </w:pPr>
            <w:r w:rsidRPr="000F528C">
              <w:rPr>
                <w:rFonts w:ascii="Comic Sans MS" w:hAnsi="Comic Sans MS"/>
                <w:b/>
                <w:u w:val="single"/>
              </w:rPr>
              <w:t>Use the link or the details below</w:t>
            </w:r>
          </w:p>
          <w:p w:rsidR="00437BDE" w:rsidRDefault="00437BDE" w:rsidP="00A33886">
            <w:pPr>
              <w:rPr>
                <w:rFonts w:ascii="Comic Sans MS" w:hAnsi="Comic Sans MS"/>
                <w:u w:val="single"/>
              </w:rPr>
            </w:pPr>
          </w:p>
          <w:p w:rsidR="00466612" w:rsidRDefault="00466612" w:rsidP="00A33886">
            <w:pPr>
              <w:rPr>
                <w:rFonts w:ascii="Comic Sans MS" w:hAnsi="Comic Sans MS"/>
                <w:u w:val="single"/>
              </w:rPr>
            </w:pPr>
            <w:hyperlink r:id="rId10" w:history="1">
              <w:r w:rsidRPr="002A2BBE">
                <w:rPr>
                  <w:rStyle w:val="Hyperlink"/>
                  <w:rFonts w:ascii="Comic Sans MS" w:hAnsi="Comic Sans MS"/>
                </w:rPr>
                <w:t>https://www.phonicsplay.co.uk/member-only/BuriedTreasure2.html</w:t>
              </w:r>
            </w:hyperlink>
          </w:p>
          <w:p w:rsidR="00BA1531" w:rsidRDefault="00BA1531" w:rsidP="00A33886">
            <w:pPr>
              <w:rPr>
                <w:rFonts w:ascii="Comic Sans MS" w:hAnsi="Comic Sans MS"/>
                <w:u w:val="single"/>
              </w:rPr>
            </w:pPr>
          </w:p>
          <w:p w:rsidR="00A33886" w:rsidRDefault="00A33886" w:rsidP="00A33886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lastRenderedPageBreak/>
              <w:t>Phonics play</w:t>
            </w:r>
            <w:r w:rsidR="00437BDE">
              <w:rPr>
                <w:rFonts w:ascii="Comic Sans MS" w:hAnsi="Comic Sans MS"/>
                <w:u w:val="single"/>
              </w:rPr>
              <w:t>.co.uk</w:t>
            </w:r>
          </w:p>
          <w:p w:rsidR="00A33886" w:rsidRDefault="00A33886" w:rsidP="00A33886">
            <w:pPr>
              <w:rPr>
                <w:rFonts w:ascii="Comic Sans MS" w:hAnsi="Comic Sans MS"/>
                <w:u w:val="single"/>
              </w:rPr>
            </w:pP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Phase 2</w:t>
            </w: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Interactive resources</w:t>
            </w:r>
          </w:p>
          <w:p w:rsidR="00A33886" w:rsidRDefault="009D5CDC" w:rsidP="00A33886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Buried Treasure</w:t>
            </w:r>
          </w:p>
          <w:p w:rsidR="00466612" w:rsidRDefault="00466612" w:rsidP="00A33886">
            <w:pPr>
              <w:rPr>
                <w:rFonts w:ascii="Comic Sans MS" w:hAnsi="Comic Sans MS"/>
                <w:u w:val="single"/>
              </w:rPr>
            </w:pPr>
          </w:p>
          <w:p w:rsidR="00466612" w:rsidRPr="00466612" w:rsidRDefault="00466612" w:rsidP="00A33886">
            <w:pPr>
              <w:rPr>
                <w:rFonts w:ascii="Comic Sans MS" w:hAnsi="Comic Sans MS"/>
              </w:rPr>
            </w:pPr>
            <w:r w:rsidRPr="00466612">
              <w:rPr>
                <w:rFonts w:ascii="Comic Sans MS" w:hAnsi="Comic Sans MS"/>
              </w:rPr>
              <w:t>Click on the yellow rectangle that says</w:t>
            </w:r>
          </w:p>
          <w:p w:rsidR="00466612" w:rsidRPr="00466612" w:rsidRDefault="00466612" w:rsidP="00A33886">
            <w:pPr>
              <w:rPr>
                <w:rFonts w:ascii="Comic Sans MS" w:hAnsi="Comic Sans MS"/>
              </w:rPr>
            </w:pPr>
            <w:r w:rsidRPr="00466612">
              <w:rPr>
                <w:rFonts w:ascii="Comic Sans MS" w:hAnsi="Comic Sans MS"/>
              </w:rPr>
              <w:t>Revise all phase 2</w:t>
            </w: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</w:p>
          <w:p w:rsidR="00E00402" w:rsidRPr="00E00402" w:rsidRDefault="00E00402" w:rsidP="00A33886">
            <w:pPr>
              <w:rPr>
                <w:rFonts w:ascii="Comic Sans MS" w:hAnsi="Comic Sans MS"/>
              </w:rPr>
            </w:pPr>
            <w:r w:rsidRPr="00E00402">
              <w:rPr>
                <w:rFonts w:ascii="Comic Sans MS" w:hAnsi="Comic Sans MS"/>
              </w:rPr>
              <w:t>Get the children to explain what the real words are or you explain what they are.</w:t>
            </w: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</w:p>
          <w:p w:rsidR="00915379" w:rsidRPr="00991F98" w:rsidRDefault="00915379" w:rsidP="00A3388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lastRenderedPageBreak/>
              <w:t>Play the game</w:t>
            </w:r>
          </w:p>
          <w:p w:rsidR="00020ED7" w:rsidRPr="00743CB9" w:rsidRDefault="008D5FD1" w:rsidP="00020ED7">
            <w:pPr>
              <w:rPr>
                <w:rFonts w:ascii="Comic Sans MS" w:hAnsi="Comic Sans MS"/>
                <w:color w:val="0070C0"/>
              </w:rPr>
            </w:pPr>
            <w:r w:rsidRPr="00743CB9">
              <w:rPr>
                <w:rFonts w:ascii="Comic Sans MS" w:hAnsi="Comic Sans MS"/>
                <w:color w:val="0070C0"/>
              </w:rPr>
              <w:t>Tricky Words Phase 2</w:t>
            </w:r>
            <w:r w:rsidR="00020ED7" w:rsidRPr="00743CB9">
              <w:rPr>
                <w:rFonts w:ascii="Comic Sans MS" w:hAnsi="Comic Sans MS"/>
                <w:color w:val="0070C0"/>
              </w:rPr>
              <w:t xml:space="preserve"> –</w:t>
            </w:r>
          </w:p>
          <w:p w:rsidR="00020ED7" w:rsidRPr="00743CB9" w:rsidRDefault="00020ED7" w:rsidP="00020ED7">
            <w:pPr>
              <w:rPr>
                <w:rFonts w:ascii="Comic Sans MS" w:hAnsi="Comic Sans MS"/>
                <w:color w:val="0070C0"/>
              </w:rPr>
            </w:pPr>
            <w:r w:rsidRPr="00743CB9">
              <w:rPr>
                <w:rFonts w:ascii="Comic Sans MS" w:hAnsi="Comic Sans MS"/>
                <w:color w:val="0070C0"/>
              </w:rPr>
              <w:t xml:space="preserve">Play game on Phonics Play </w:t>
            </w:r>
          </w:p>
          <w:p w:rsidR="00233A72" w:rsidRPr="00991F98" w:rsidRDefault="00020ED7" w:rsidP="00020ED7">
            <w:pPr>
              <w:rPr>
                <w:rFonts w:ascii="Comic Sans MS" w:hAnsi="Comic Sans MS"/>
                <w:u w:val="single"/>
              </w:rPr>
            </w:pPr>
            <w:r w:rsidRPr="00743CB9">
              <w:rPr>
                <w:rFonts w:ascii="Comic Sans MS" w:hAnsi="Comic Sans MS"/>
                <w:color w:val="0070C0"/>
              </w:rPr>
              <w:t>Tricky Word Trucks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D4688A" w:rsidRPr="00BA1531" w:rsidRDefault="00BA1531" w:rsidP="00020ED7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 w:rsidRPr="00BA1531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Adult</w:t>
            </w:r>
          </w:p>
          <w:p w:rsidR="00BA1531" w:rsidRPr="00BA1531" w:rsidRDefault="00BA1531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Say some CVC words</w:t>
            </w:r>
          </w:p>
          <w:p w:rsidR="00BA1531" w:rsidRPr="00BA1531" w:rsidRDefault="00BA1531" w:rsidP="00BA1531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e.g.</w:t>
            </w:r>
          </w:p>
          <w:p w:rsidR="00BA1531" w:rsidRPr="00AF1EC9" w:rsidRDefault="00BA1531" w:rsidP="00BA1531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AF1EC9">
              <w:rPr>
                <w:rStyle w:val="HTMLCite"/>
                <w:rFonts w:ascii="Comic Sans MS" w:hAnsi="Comic Sans MS"/>
                <w:b/>
                <w:color w:val="auto"/>
              </w:rPr>
              <w:t>hat       sat         cat</w:t>
            </w:r>
          </w:p>
          <w:p w:rsidR="00AF1EC9" w:rsidRDefault="00BA1531" w:rsidP="00BA1531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AF1EC9">
              <w:rPr>
                <w:rStyle w:val="HTMLCite"/>
                <w:rFonts w:ascii="Comic Sans MS" w:hAnsi="Comic Sans MS"/>
                <w:b/>
                <w:color w:val="auto"/>
              </w:rPr>
              <w:t xml:space="preserve">fat       bat      </w:t>
            </w:r>
            <w:r w:rsidR="00AF1EC9">
              <w:rPr>
                <w:rStyle w:val="HTMLCite"/>
                <w:rFonts w:ascii="Comic Sans MS" w:hAnsi="Comic Sans MS"/>
                <w:b/>
                <w:color w:val="auto"/>
              </w:rPr>
              <w:t>cog</w:t>
            </w:r>
          </w:p>
          <w:p w:rsidR="00BA1531" w:rsidRPr="00AF1EC9" w:rsidRDefault="00AF1EC9" w:rsidP="00BA1531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bog       fog</w:t>
            </w:r>
            <w:r w:rsidR="00BA1531" w:rsidRPr="00AF1EC9">
              <w:rPr>
                <w:rStyle w:val="HTMLCite"/>
                <w:rFonts w:ascii="Comic Sans MS" w:hAnsi="Comic Sans MS"/>
                <w:b/>
                <w:color w:val="auto"/>
              </w:rPr>
              <w:t xml:space="preserve">   </w:t>
            </w:r>
          </w:p>
          <w:p w:rsidR="00BA1531" w:rsidRPr="00BA1531" w:rsidRDefault="00BA1531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BA1531" w:rsidRPr="00BA1531" w:rsidRDefault="00BA1531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lastRenderedPageBreak/>
              <w:t>For each of the words ask the child these questions</w:t>
            </w:r>
          </w:p>
          <w:p w:rsidR="00BA1531" w:rsidRPr="00BA1531" w:rsidRDefault="00BA1531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1.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BA1531">
              <w:rPr>
                <w:rStyle w:val="HTMLCite"/>
                <w:rFonts w:ascii="Comic Sans MS" w:hAnsi="Comic Sans MS"/>
                <w:color w:val="auto"/>
              </w:rPr>
              <w:t>What is the initial sound?</w:t>
            </w:r>
          </w:p>
          <w:p w:rsidR="00BA1531" w:rsidRPr="00BA1531" w:rsidRDefault="00BA1531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2.  What is the end sound?</w:t>
            </w:r>
          </w:p>
          <w:p w:rsidR="00BA1531" w:rsidRPr="00BA1531" w:rsidRDefault="00BA1531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3.  What is the middle sound?</w:t>
            </w:r>
          </w:p>
          <w:p w:rsidR="00BA1531" w:rsidRDefault="00BA1531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4.  Do any of these words rhyme?</w:t>
            </w:r>
          </w:p>
          <w:p w:rsidR="00192012" w:rsidRDefault="00192012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192012" w:rsidRPr="00BA1531" w:rsidRDefault="00192012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 xml:space="preserve">If you need to write the words on a piece of paper to help the child answer the questions.  </w:t>
            </w:r>
          </w:p>
        </w:tc>
        <w:tc>
          <w:tcPr>
            <w:tcW w:w="3097" w:type="dxa"/>
          </w:tcPr>
          <w:p w:rsidR="00CD5E98" w:rsidRPr="00BA1531" w:rsidRDefault="00CD5E98" w:rsidP="00CD5E98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 w:rsidRPr="00BA1531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lastRenderedPageBreak/>
              <w:t>Adult</w:t>
            </w:r>
          </w:p>
          <w:p w:rsidR="00CD5E98" w:rsidRPr="00BA1531" w:rsidRDefault="00CD5E98" w:rsidP="00CD5E98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Say some CVC words</w:t>
            </w:r>
          </w:p>
          <w:p w:rsidR="00CD5E98" w:rsidRPr="00BA1531" w:rsidRDefault="00CD5E98" w:rsidP="00CD5E98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e.g.</w:t>
            </w:r>
          </w:p>
          <w:p w:rsidR="007457A8" w:rsidRPr="00AF1EC9" w:rsidRDefault="007457A8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AF1EC9">
              <w:rPr>
                <w:rStyle w:val="HTMLCite"/>
                <w:rFonts w:ascii="Comic Sans MS" w:hAnsi="Comic Sans MS"/>
                <w:b/>
                <w:color w:val="auto"/>
              </w:rPr>
              <w:t>back        run          sack          rack        red           pack         peck         heck</w:t>
            </w:r>
          </w:p>
          <w:p w:rsidR="00A218D0" w:rsidRPr="00BA1531" w:rsidRDefault="00A218D0" w:rsidP="00A218D0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lastRenderedPageBreak/>
              <w:t>For each of the words ask the child these questions</w:t>
            </w:r>
          </w:p>
          <w:p w:rsidR="00A218D0" w:rsidRPr="00BA1531" w:rsidRDefault="00A218D0" w:rsidP="00A218D0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1.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BA1531">
              <w:rPr>
                <w:rStyle w:val="HTMLCite"/>
                <w:rFonts w:ascii="Comic Sans MS" w:hAnsi="Comic Sans MS"/>
                <w:color w:val="auto"/>
              </w:rPr>
              <w:t>What is the initial sound?</w:t>
            </w:r>
          </w:p>
          <w:p w:rsidR="00A218D0" w:rsidRPr="00BA1531" w:rsidRDefault="00A218D0" w:rsidP="00A218D0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2.  What is the end sound?</w:t>
            </w:r>
          </w:p>
          <w:p w:rsidR="00A218D0" w:rsidRPr="00BA1531" w:rsidRDefault="00A218D0" w:rsidP="00A218D0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3.  What is the middle sound?</w:t>
            </w:r>
          </w:p>
          <w:p w:rsidR="00A218D0" w:rsidRDefault="00A218D0" w:rsidP="00A218D0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4.  Do any of these words rhyme?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(which ones)</w:t>
            </w:r>
          </w:p>
          <w:p w:rsidR="00192012" w:rsidRDefault="00192012" w:rsidP="00A218D0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192012" w:rsidRPr="00991F98" w:rsidRDefault="00192012" w:rsidP="00A218D0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 xml:space="preserve">If you need to write the words on a piece of paper to help the child answer the questions.  </w:t>
            </w:r>
          </w:p>
        </w:tc>
        <w:tc>
          <w:tcPr>
            <w:tcW w:w="3097" w:type="dxa"/>
          </w:tcPr>
          <w:p w:rsidR="00CD5E98" w:rsidRPr="00BA1531" w:rsidRDefault="00CD5E98" w:rsidP="00CD5E98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 w:rsidRPr="00BA1531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lastRenderedPageBreak/>
              <w:t>Adult</w:t>
            </w:r>
          </w:p>
          <w:p w:rsidR="00CD5E98" w:rsidRPr="00BA1531" w:rsidRDefault="00CD5E98" w:rsidP="00CD5E98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Say some CVC words</w:t>
            </w:r>
          </w:p>
          <w:p w:rsidR="00CD5E98" w:rsidRPr="00BA1531" w:rsidRDefault="00CD5E98" w:rsidP="00CD5E98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e.g.</w:t>
            </w:r>
          </w:p>
          <w:p w:rsidR="00C9771D" w:rsidRDefault="00AF1EC9" w:rsidP="005C4242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huff     full          bill</w:t>
            </w:r>
          </w:p>
          <w:p w:rsidR="00AF1EC9" w:rsidRDefault="00AF1EC9" w:rsidP="005C4242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puff      pull       pill</w:t>
            </w:r>
          </w:p>
          <w:p w:rsidR="00AF1EC9" w:rsidRDefault="00AF1EC9" w:rsidP="005C4242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pass      </w:t>
            </w:r>
            <w:r w:rsidR="00267CCD">
              <w:rPr>
                <w:rStyle w:val="HTMLCite"/>
                <w:rFonts w:ascii="Comic Sans MS" w:hAnsi="Comic Sans MS"/>
                <w:b/>
                <w:color w:val="auto"/>
              </w:rPr>
              <w:t>kiss</w:t>
            </w:r>
          </w:p>
          <w:p w:rsidR="00A218D0" w:rsidRPr="00BA1531" w:rsidRDefault="008748A0" w:rsidP="008748A0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lastRenderedPageBreak/>
              <w:t>F</w:t>
            </w:r>
            <w:r w:rsidR="00A218D0" w:rsidRPr="00BA1531">
              <w:rPr>
                <w:rStyle w:val="HTMLCite"/>
                <w:rFonts w:ascii="Comic Sans MS" w:hAnsi="Comic Sans MS"/>
                <w:color w:val="auto"/>
              </w:rPr>
              <w:t>or each of the words ask the child these questions</w:t>
            </w:r>
          </w:p>
          <w:p w:rsidR="00A218D0" w:rsidRPr="00BA1531" w:rsidRDefault="00A218D0" w:rsidP="00A218D0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1.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BA1531">
              <w:rPr>
                <w:rStyle w:val="HTMLCite"/>
                <w:rFonts w:ascii="Comic Sans MS" w:hAnsi="Comic Sans MS"/>
                <w:color w:val="auto"/>
              </w:rPr>
              <w:t>What is the initial sound?</w:t>
            </w:r>
          </w:p>
          <w:p w:rsidR="00A218D0" w:rsidRPr="00BA1531" w:rsidRDefault="00A218D0" w:rsidP="00A218D0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2.  What is the end sound?</w:t>
            </w:r>
          </w:p>
          <w:p w:rsidR="00A218D0" w:rsidRPr="00BA1531" w:rsidRDefault="00A218D0" w:rsidP="00A218D0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3.  What is the middle sound?</w:t>
            </w:r>
          </w:p>
          <w:p w:rsidR="007C5C8C" w:rsidRDefault="00A218D0" w:rsidP="00A218D0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4.  Do any of these words rhyme?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(which ones)</w:t>
            </w:r>
          </w:p>
          <w:p w:rsidR="00192012" w:rsidRDefault="00192012" w:rsidP="00A218D0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192012" w:rsidRPr="00991F98" w:rsidRDefault="00192012" w:rsidP="00A218D0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 xml:space="preserve">If you need to write the words on a piece of paper to help the child answer the questions.  </w:t>
            </w:r>
          </w:p>
        </w:tc>
        <w:tc>
          <w:tcPr>
            <w:tcW w:w="3097" w:type="dxa"/>
          </w:tcPr>
          <w:p w:rsidR="00CD5E98" w:rsidRPr="00BA1531" w:rsidRDefault="005C4242" w:rsidP="00CD5E98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 w:rsidRPr="00A46F5E">
              <w:rPr>
                <w:rStyle w:val="HTMLCite"/>
                <w:rFonts w:ascii="Comic Sans MS" w:hAnsi="Comic Sans MS"/>
                <w:color w:val="auto"/>
              </w:rPr>
              <w:lastRenderedPageBreak/>
              <w:t xml:space="preserve"> </w:t>
            </w:r>
            <w:r w:rsidR="00CD5E98" w:rsidRPr="00BA1531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Adult</w:t>
            </w:r>
          </w:p>
          <w:p w:rsidR="00CD5E98" w:rsidRPr="00BA1531" w:rsidRDefault="00CD5E98" w:rsidP="00CD5E98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Say some CVC words</w:t>
            </w:r>
          </w:p>
          <w:p w:rsidR="00CD5E98" w:rsidRPr="00BA1531" w:rsidRDefault="00CD5E98" w:rsidP="00CD5E98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e.g.</w:t>
            </w:r>
          </w:p>
          <w:p w:rsidR="00915379" w:rsidRPr="005B1B04" w:rsidRDefault="005B1B04" w:rsidP="00437BDE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5B1B04">
              <w:rPr>
                <w:rStyle w:val="HTMLCite"/>
                <w:rFonts w:ascii="Comic Sans MS" w:hAnsi="Comic Sans MS"/>
                <w:b/>
                <w:color w:val="auto"/>
              </w:rPr>
              <w:t>tip         hit          pot</w:t>
            </w:r>
          </w:p>
          <w:p w:rsidR="005B1B04" w:rsidRPr="005B1B04" w:rsidRDefault="005B1B04" w:rsidP="00437BDE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5B1B04">
              <w:rPr>
                <w:rStyle w:val="HTMLCite"/>
                <w:rFonts w:ascii="Comic Sans MS" w:hAnsi="Comic Sans MS"/>
                <w:b/>
                <w:color w:val="auto"/>
              </w:rPr>
              <w:t>hot        hip          sit</w:t>
            </w:r>
          </w:p>
          <w:p w:rsidR="005B1B04" w:rsidRPr="002A253F" w:rsidRDefault="002A253F" w:rsidP="00437BDE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2A253F">
              <w:rPr>
                <w:rStyle w:val="HTMLCite"/>
                <w:rFonts w:ascii="Comic Sans MS" w:hAnsi="Comic Sans MS"/>
                <w:b/>
                <w:color w:val="auto"/>
              </w:rPr>
              <w:t xml:space="preserve">loss          </w:t>
            </w:r>
          </w:p>
          <w:p w:rsidR="00915379" w:rsidRDefault="00915379" w:rsidP="00EC38FE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A218D0" w:rsidRPr="00BA1531" w:rsidRDefault="00A218D0" w:rsidP="00A218D0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lastRenderedPageBreak/>
              <w:t>For each of the words ask the child these questions</w:t>
            </w:r>
          </w:p>
          <w:p w:rsidR="00A218D0" w:rsidRPr="00BA1531" w:rsidRDefault="00A218D0" w:rsidP="00A218D0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1.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BA1531">
              <w:rPr>
                <w:rStyle w:val="HTMLCite"/>
                <w:rFonts w:ascii="Comic Sans MS" w:hAnsi="Comic Sans MS"/>
                <w:color w:val="auto"/>
              </w:rPr>
              <w:t>What is the initial sound?</w:t>
            </w:r>
          </w:p>
          <w:p w:rsidR="00A218D0" w:rsidRPr="00BA1531" w:rsidRDefault="00A218D0" w:rsidP="00A218D0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2.  What is the end sound?</w:t>
            </w:r>
          </w:p>
          <w:p w:rsidR="00A218D0" w:rsidRPr="00BA1531" w:rsidRDefault="00A218D0" w:rsidP="00A218D0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3.  What is the middle sound?</w:t>
            </w:r>
          </w:p>
          <w:p w:rsidR="00915379" w:rsidRDefault="00A218D0" w:rsidP="00A218D0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BA1531">
              <w:rPr>
                <w:rStyle w:val="HTMLCite"/>
                <w:rFonts w:ascii="Comic Sans MS" w:hAnsi="Comic Sans MS"/>
                <w:color w:val="auto"/>
              </w:rPr>
              <w:t>4.  Do any of these words rhyme?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(which ones)</w:t>
            </w:r>
          </w:p>
          <w:p w:rsidR="00192012" w:rsidRDefault="00192012" w:rsidP="00A218D0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192012" w:rsidRPr="00991F98" w:rsidRDefault="00192012" w:rsidP="00A218D0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 xml:space="preserve">If you need to write the words on a piece of paper to help the child answer the questions.  </w:t>
            </w: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lastRenderedPageBreak/>
              <w:t>Play Tricky word Bingo</w:t>
            </w:r>
          </w:p>
          <w:p w:rsidR="008D5FD1" w:rsidRDefault="008D5FD1" w:rsidP="00020ED7">
            <w:pPr>
              <w:rPr>
                <w:rFonts w:ascii="Comic Sans MS" w:hAnsi="Comic Sans MS"/>
                <w:b/>
                <w:u w:val="single"/>
              </w:rPr>
            </w:pPr>
            <w:r w:rsidRPr="008D5FD1">
              <w:rPr>
                <w:rFonts w:ascii="Comic Sans MS" w:hAnsi="Comic Sans MS"/>
                <w:b/>
                <w:u w:val="single"/>
              </w:rPr>
              <w:t>Adult</w:t>
            </w:r>
          </w:p>
          <w:p w:rsidR="00743CB9" w:rsidRPr="00743CB9" w:rsidRDefault="00743CB9" w:rsidP="00020ED7">
            <w:pPr>
              <w:rPr>
                <w:rFonts w:ascii="Comic Sans MS" w:hAnsi="Comic Sans MS"/>
              </w:rPr>
            </w:pPr>
            <w:r w:rsidRPr="00743CB9">
              <w:rPr>
                <w:rFonts w:ascii="Comic Sans MS" w:hAnsi="Comic Sans MS"/>
              </w:rPr>
              <w:t>Write</w:t>
            </w:r>
            <w:r>
              <w:rPr>
                <w:rFonts w:ascii="Comic Sans MS" w:hAnsi="Comic Sans MS"/>
              </w:rPr>
              <w:t xml:space="preserve"> </w:t>
            </w:r>
            <w:r w:rsidRPr="00743CB9">
              <w:rPr>
                <w:rFonts w:ascii="Comic Sans MS" w:hAnsi="Comic Sans MS"/>
              </w:rPr>
              <w:t xml:space="preserve">all of the </w:t>
            </w:r>
            <w:r>
              <w:rPr>
                <w:rFonts w:ascii="Comic Sans MS" w:hAnsi="Comic Sans MS"/>
              </w:rPr>
              <w:t xml:space="preserve">phase 2 </w:t>
            </w:r>
            <w:r w:rsidRPr="00743CB9">
              <w:rPr>
                <w:rFonts w:ascii="Comic Sans MS" w:hAnsi="Comic Sans MS"/>
              </w:rPr>
              <w:t xml:space="preserve">tricky words on a piece of paper.  Say a word one at a time.  Children will cross </w:t>
            </w:r>
            <w:r w:rsidRPr="00743CB9">
              <w:rPr>
                <w:rFonts w:ascii="Comic Sans MS" w:hAnsi="Comic Sans MS"/>
              </w:rPr>
              <w:lastRenderedPageBreak/>
              <w:t>off the word when you say it.</w:t>
            </w:r>
          </w:p>
          <w:p w:rsidR="00743CB9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743CB9" w:rsidRPr="008D5FD1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8D5FD1" w:rsidRPr="00991F98" w:rsidRDefault="008D5FD1" w:rsidP="00743CB9">
            <w:pPr>
              <w:rPr>
                <w:rFonts w:ascii="Comic Sans MS" w:hAnsi="Comic Sans MS"/>
                <w:u w:val="single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8748A0" w:rsidRDefault="008748A0" w:rsidP="008748A0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these words one at a time.</w:t>
            </w:r>
          </w:p>
          <w:p w:rsidR="008748A0" w:rsidRDefault="008748A0" w:rsidP="008748A0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BC5BCB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Children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try to write each word on a piece of paper.</w:t>
            </w:r>
          </w:p>
          <w:p w:rsidR="008748A0" w:rsidRDefault="008748A0" w:rsidP="008748A0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041D97" w:rsidRDefault="00041D97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8748A0" w:rsidRPr="00AF1EC9" w:rsidRDefault="008748A0" w:rsidP="008748A0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AF1EC9">
              <w:rPr>
                <w:rStyle w:val="HTMLCite"/>
                <w:rFonts w:ascii="Comic Sans MS" w:hAnsi="Comic Sans MS"/>
                <w:b/>
                <w:color w:val="auto"/>
              </w:rPr>
              <w:t>hat       sat         cat</w:t>
            </w:r>
          </w:p>
          <w:p w:rsidR="008748A0" w:rsidRDefault="008748A0" w:rsidP="008748A0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AF1EC9">
              <w:rPr>
                <w:rStyle w:val="HTMLCite"/>
                <w:rFonts w:ascii="Comic Sans MS" w:hAnsi="Comic Sans MS"/>
                <w:b/>
                <w:color w:val="auto"/>
              </w:rPr>
              <w:t xml:space="preserve">fat       bat      </w:t>
            </w:r>
            <w:r>
              <w:rPr>
                <w:rStyle w:val="HTMLCite"/>
                <w:rFonts w:ascii="Comic Sans MS" w:hAnsi="Comic Sans MS"/>
                <w:b/>
                <w:color w:val="auto"/>
              </w:rPr>
              <w:t>cog</w:t>
            </w:r>
          </w:p>
          <w:p w:rsidR="008748A0" w:rsidRPr="00AF1EC9" w:rsidRDefault="008748A0" w:rsidP="008748A0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bog       fog</w:t>
            </w:r>
            <w:r w:rsidRPr="00AF1EC9">
              <w:rPr>
                <w:rStyle w:val="HTMLCite"/>
                <w:rFonts w:ascii="Comic Sans MS" w:hAnsi="Comic Sans MS"/>
                <w:b/>
                <w:color w:val="auto"/>
              </w:rPr>
              <w:t xml:space="preserve">   </w:t>
            </w:r>
          </w:p>
          <w:p w:rsidR="00262CD1" w:rsidRDefault="00262CD1" w:rsidP="00262CD1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8748A0" w:rsidRDefault="008748A0" w:rsidP="00437811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8748A0" w:rsidRDefault="008748A0" w:rsidP="00437811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5C4242" w:rsidRPr="005C4242" w:rsidRDefault="005C4242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lastRenderedPageBreak/>
              <w:t>Children could use the phoneme frame</w:t>
            </w:r>
            <w:r w:rsidR="0001166B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(below)</w:t>
            </w: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to write the words on if they need to.</w:t>
            </w:r>
          </w:p>
          <w:p w:rsidR="007549AE" w:rsidRDefault="007549AE" w:rsidP="00437811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7F568F" w:rsidRDefault="007549AE" w:rsidP="007549AE">
            <w:pPr>
              <w:ind w:firstLine="720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C5DB89" wp14:editId="4183C0F4">
                  <wp:extent cx="1130618" cy="46672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13A9" w:rsidRDefault="007513A9" w:rsidP="007549AE">
            <w:pPr>
              <w:ind w:firstLine="720"/>
              <w:rPr>
                <w:rFonts w:ascii="Comic Sans MS" w:hAnsi="Comic Sans MS"/>
              </w:rPr>
            </w:pPr>
          </w:p>
          <w:p w:rsidR="00F914B7" w:rsidRPr="00F914B7" w:rsidRDefault="00F914B7" w:rsidP="00F914B7">
            <w:pPr>
              <w:rPr>
                <w:rFonts w:ascii="Comic Sans MS" w:hAnsi="Comic Sans MS"/>
                <w:b/>
                <w:u w:val="single"/>
              </w:rPr>
            </w:pPr>
            <w:r w:rsidRPr="00F914B7">
              <w:rPr>
                <w:rFonts w:ascii="Comic Sans MS" w:hAnsi="Comic Sans MS"/>
                <w:b/>
                <w:u w:val="single"/>
              </w:rPr>
              <w:t>Children</w:t>
            </w:r>
          </w:p>
          <w:p w:rsidR="00F914B7" w:rsidRPr="00F63893" w:rsidRDefault="007F1CA3" w:rsidP="00F914B7">
            <w:pPr>
              <w:rPr>
                <w:rFonts w:ascii="Comic Sans MS" w:hAnsi="Comic Sans MS"/>
              </w:rPr>
            </w:pPr>
            <w:r w:rsidRPr="00F63893">
              <w:rPr>
                <w:rFonts w:ascii="Comic Sans MS" w:hAnsi="Comic Sans MS"/>
              </w:rPr>
              <w:t>Have a go at this.</w:t>
            </w:r>
          </w:p>
          <w:p w:rsidR="00F63893" w:rsidRPr="00F63893" w:rsidRDefault="00F63893" w:rsidP="00F914B7">
            <w:pPr>
              <w:rPr>
                <w:rFonts w:ascii="Comic Sans MS" w:hAnsi="Comic Sans MS"/>
              </w:rPr>
            </w:pPr>
          </w:p>
          <w:p w:rsidR="007F1CA3" w:rsidRPr="00F63893" w:rsidRDefault="00F63893" w:rsidP="00F914B7">
            <w:pPr>
              <w:rPr>
                <w:rFonts w:ascii="Comic Sans MS" w:hAnsi="Comic Sans MS"/>
              </w:rPr>
            </w:pPr>
            <w:r w:rsidRPr="00F63893">
              <w:rPr>
                <w:rFonts w:ascii="Comic Sans MS" w:hAnsi="Comic Sans MS"/>
              </w:rPr>
              <w:t>Read this caption</w:t>
            </w:r>
          </w:p>
          <w:p w:rsidR="00F63893" w:rsidRDefault="003E4899" w:rsidP="00F914B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 big cat</w:t>
            </w:r>
          </w:p>
          <w:p w:rsidR="003E4899" w:rsidRDefault="003E4899" w:rsidP="00F914B7">
            <w:pPr>
              <w:rPr>
                <w:rFonts w:ascii="Comic Sans MS" w:hAnsi="Comic Sans MS"/>
                <w:b/>
              </w:rPr>
            </w:pPr>
          </w:p>
          <w:p w:rsidR="003565AF" w:rsidRDefault="003565AF" w:rsidP="00F914B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and/or</w:t>
            </w:r>
          </w:p>
          <w:p w:rsidR="003565AF" w:rsidRDefault="003565AF" w:rsidP="00F914B7">
            <w:pPr>
              <w:rPr>
                <w:rFonts w:ascii="Comic Sans MS" w:hAnsi="Comic Sans MS"/>
                <w:b/>
              </w:rPr>
            </w:pPr>
          </w:p>
          <w:p w:rsidR="00F914B7" w:rsidRDefault="00F914B7" w:rsidP="00F914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 w:rsidR="00B62B8F">
              <w:rPr>
                <w:rFonts w:ascii="Comic Sans MS" w:hAnsi="Comic Sans MS"/>
              </w:rPr>
              <w:t>ead this sentence</w:t>
            </w:r>
            <w:r>
              <w:rPr>
                <w:rFonts w:ascii="Comic Sans MS" w:hAnsi="Comic Sans MS"/>
              </w:rPr>
              <w:t>?</w:t>
            </w:r>
          </w:p>
          <w:p w:rsidR="00262CD1" w:rsidRPr="003E4899" w:rsidRDefault="007F1CA3" w:rsidP="00A25194">
            <w:pPr>
              <w:rPr>
                <w:rFonts w:ascii="Comic Sans MS" w:hAnsi="Comic Sans MS" w:cs="Arial"/>
                <w:b/>
                <w:lang w:val="en"/>
              </w:rPr>
            </w:pPr>
            <w:r w:rsidRPr="003E4899">
              <w:rPr>
                <w:rFonts w:ascii="Comic Sans MS" w:hAnsi="Comic Sans MS" w:cs="Arial"/>
                <w:b/>
                <w:lang w:val="en"/>
              </w:rPr>
              <w:t>Go and pat a cat</w:t>
            </w:r>
          </w:p>
          <w:p w:rsidR="007F1CA3" w:rsidRDefault="007F1CA3" w:rsidP="00F914B7">
            <w:pPr>
              <w:rPr>
                <w:rFonts w:ascii="Comic Sans MS" w:hAnsi="Comic Sans MS"/>
                <w:b/>
                <w:u w:val="single"/>
              </w:rPr>
            </w:pPr>
          </w:p>
          <w:p w:rsidR="00F914B7" w:rsidRPr="00F914B7" w:rsidRDefault="00F914B7" w:rsidP="00F914B7">
            <w:pPr>
              <w:rPr>
                <w:rFonts w:ascii="Comic Sans MS" w:hAnsi="Comic Sans MS"/>
                <w:b/>
                <w:u w:val="single"/>
              </w:rPr>
            </w:pPr>
            <w:r w:rsidRPr="00F914B7">
              <w:rPr>
                <w:rFonts w:ascii="Comic Sans MS" w:hAnsi="Comic Sans MS"/>
                <w:b/>
                <w:u w:val="single"/>
              </w:rPr>
              <w:t>Children</w:t>
            </w:r>
          </w:p>
          <w:p w:rsidR="00F914B7" w:rsidRDefault="00F914B7" w:rsidP="00F914B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Have a go at writing </w:t>
            </w:r>
            <w:r w:rsidR="00027FD0">
              <w:rPr>
                <w:rFonts w:ascii="Comic Sans MS" w:hAnsi="Comic Sans MS"/>
                <w:b/>
              </w:rPr>
              <w:t>the cation and or sentence</w:t>
            </w:r>
            <w:r>
              <w:rPr>
                <w:rFonts w:ascii="Comic Sans MS" w:hAnsi="Comic Sans MS"/>
                <w:b/>
              </w:rPr>
              <w:t xml:space="preserve"> as the adult says them.</w:t>
            </w:r>
          </w:p>
          <w:p w:rsidR="00A25194" w:rsidRPr="007549AE" w:rsidRDefault="00F914B7" w:rsidP="002A253F">
            <w:pPr>
              <w:rPr>
                <w:rFonts w:ascii="Comic Sans MS" w:hAnsi="Comic Sans MS"/>
              </w:rPr>
            </w:pPr>
            <w:r w:rsidRPr="00F914B7">
              <w:rPr>
                <w:rFonts w:ascii="Comic Sans MS" w:hAnsi="Comic Sans MS"/>
                <w:b/>
                <w:color w:val="00B050"/>
              </w:rPr>
              <w:t>Use the phoneme frame to help.</w:t>
            </w:r>
          </w:p>
        </w:tc>
        <w:tc>
          <w:tcPr>
            <w:tcW w:w="3097" w:type="dxa"/>
          </w:tcPr>
          <w:p w:rsidR="008748A0" w:rsidRDefault="008748A0" w:rsidP="008748A0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these words one at a time.</w:t>
            </w:r>
          </w:p>
          <w:p w:rsidR="008748A0" w:rsidRDefault="008748A0" w:rsidP="008748A0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BC5BCB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Children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try to write each word on a piece of paper.</w:t>
            </w:r>
          </w:p>
          <w:p w:rsidR="008748A0" w:rsidRDefault="008748A0" w:rsidP="008748A0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8748A0" w:rsidRPr="00AF1EC9" w:rsidRDefault="008748A0" w:rsidP="008748A0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AF1EC9">
              <w:rPr>
                <w:rStyle w:val="HTMLCite"/>
                <w:rFonts w:ascii="Comic Sans MS" w:hAnsi="Comic Sans MS"/>
                <w:b/>
                <w:color w:val="auto"/>
              </w:rPr>
              <w:t>back        run          sack          rack        red           pack         peck         heck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36607B" w:rsidRDefault="0036607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36607B" w:rsidRDefault="008748A0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lastRenderedPageBreak/>
              <w:t>Children could use the phoneme frame to write the words</w:t>
            </w:r>
          </w:p>
          <w:p w:rsidR="00551FEA" w:rsidRPr="00991F98" w:rsidRDefault="00551FEA" w:rsidP="00EF0A9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921BD8" w:rsidRDefault="00921BD8" w:rsidP="00174DF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62CF8F" wp14:editId="4AC1911E">
                  <wp:extent cx="1130618" cy="4667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13A9" w:rsidRDefault="007513A9" w:rsidP="00174DF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F914B7" w:rsidRPr="00F914B7" w:rsidRDefault="00F914B7" w:rsidP="00F914B7">
            <w:pPr>
              <w:rPr>
                <w:rFonts w:ascii="Comic Sans MS" w:hAnsi="Comic Sans MS"/>
                <w:b/>
                <w:u w:val="single"/>
              </w:rPr>
            </w:pPr>
            <w:r w:rsidRPr="00F914B7">
              <w:rPr>
                <w:rFonts w:ascii="Comic Sans MS" w:hAnsi="Comic Sans MS"/>
                <w:b/>
                <w:u w:val="single"/>
              </w:rPr>
              <w:t>Children</w:t>
            </w:r>
          </w:p>
          <w:p w:rsidR="007F1CA3" w:rsidRDefault="007F1CA3" w:rsidP="007F1CA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Have a go at this.</w:t>
            </w:r>
          </w:p>
          <w:p w:rsidR="00F63893" w:rsidRPr="00F63893" w:rsidRDefault="00F63893" w:rsidP="00F63893">
            <w:pPr>
              <w:rPr>
                <w:rFonts w:ascii="Comic Sans MS" w:hAnsi="Comic Sans MS"/>
              </w:rPr>
            </w:pPr>
            <w:r w:rsidRPr="00F63893">
              <w:rPr>
                <w:rFonts w:ascii="Comic Sans MS" w:hAnsi="Comic Sans MS"/>
              </w:rPr>
              <w:t>Read this caption</w:t>
            </w:r>
          </w:p>
          <w:p w:rsidR="003E4899" w:rsidRDefault="003E4899" w:rsidP="00F914B7">
            <w:pPr>
              <w:rPr>
                <w:rFonts w:ascii="Comic Sans MS" w:hAnsi="Comic Sans MS"/>
                <w:b/>
              </w:rPr>
            </w:pPr>
          </w:p>
          <w:p w:rsidR="00F914B7" w:rsidRDefault="003E4899" w:rsidP="00F914B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 doll in a hat</w:t>
            </w:r>
          </w:p>
          <w:p w:rsidR="003565AF" w:rsidRDefault="003565AF" w:rsidP="00F914B7">
            <w:pPr>
              <w:rPr>
                <w:rFonts w:ascii="Comic Sans MS" w:hAnsi="Comic Sans MS"/>
                <w:b/>
              </w:rPr>
            </w:pPr>
          </w:p>
          <w:p w:rsidR="003565AF" w:rsidRDefault="003565AF" w:rsidP="003565A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and/or</w:t>
            </w:r>
          </w:p>
          <w:p w:rsidR="003565AF" w:rsidRDefault="003565AF" w:rsidP="00F914B7">
            <w:pPr>
              <w:rPr>
                <w:rFonts w:ascii="Comic Sans MS" w:hAnsi="Comic Sans MS"/>
                <w:b/>
              </w:rPr>
            </w:pPr>
          </w:p>
          <w:p w:rsidR="00F914B7" w:rsidRDefault="00F914B7" w:rsidP="00F914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 w:rsidR="00B62B8F">
              <w:rPr>
                <w:rFonts w:ascii="Comic Sans MS" w:hAnsi="Comic Sans MS"/>
              </w:rPr>
              <w:t>ead this sentence</w:t>
            </w:r>
            <w:r>
              <w:rPr>
                <w:rFonts w:ascii="Comic Sans MS" w:hAnsi="Comic Sans MS"/>
              </w:rPr>
              <w:t>?</w:t>
            </w:r>
          </w:p>
          <w:p w:rsidR="00A25194" w:rsidRPr="003E4899" w:rsidRDefault="007F1CA3" w:rsidP="007F1CA3">
            <w:pPr>
              <w:rPr>
                <w:rFonts w:ascii="Comic Sans MS" w:hAnsi="Comic Sans MS" w:cs="Arial"/>
                <w:b/>
                <w:lang w:val="en"/>
              </w:rPr>
            </w:pPr>
            <w:r w:rsidRPr="003E4899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>I put a hat on a doll</w:t>
            </w:r>
          </w:p>
          <w:p w:rsidR="007F1CA3" w:rsidRDefault="007F1CA3" w:rsidP="00F914B7">
            <w:pPr>
              <w:rPr>
                <w:rFonts w:ascii="Comic Sans MS" w:hAnsi="Comic Sans MS"/>
                <w:b/>
                <w:u w:val="single"/>
              </w:rPr>
            </w:pPr>
          </w:p>
          <w:p w:rsidR="00F914B7" w:rsidRPr="00F914B7" w:rsidRDefault="00F914B7" w:rsidP="00F914B7">
            <w:pPr>
              <w:rPr>
                <w:rFonts w:ascii="Comic Sans MS" w:hAnsi="Comic Sans MS"/>
                <w:b/>
                <w:u w:val="single"/>
              </w:rPr>
            </w:pPr>
            <w:r w:rsidRPr="00F914B7">
              <w:rPr>
                <w:rFonts w:ascii="Comic Sans MS" w:hAnsi="Comic Sans MS"/>
                <w:b/>
                <w:u w:val="single"/>
              </w:rPr>
              <w:t>Children</w:t>
            </w:r>
          </w:p>
          <w:p w:rsidR="00F914B7" w:rsidRDefault="00F914B7" w:rsidP="00F914B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Have a go at writing </w:t>
            </w:r>
            <w:r w:rsidR="00027FD0">
              <w:rPr>
                <w:rFonts w:ascii="Comic Sans MS" w:hAnsi="Comic Sans MS"/>
                <w:b/>
              </w:rPr>
              <w:t>the cation</w:t>
            </w:r>
            <w:r>
              <w:rPr>
                <w:rFonts w:ascii="Comic Sans MS" w:hAnsi="Comic Sans MS"/>
                <w:b/>
              </w:rPr>
              <w:t xml:space="preserve"> </w:t>
            </w:r>
            <w:r w:rsidR="00027FD0">
              <w:rPr>
                <w:rFonts w:ascii="Comic Sans MS" w:hAnsi="Comic Sans MS"/>
                <w:b/>
              </w:rPr>
              <w:t xml:space="preserve">and / or sentence </w:t>
            </w:r>
            <w:r>
              <w:rPr>
                <w:rFonts w:ascii="Comic Sans MS" w:hAnsi="Comic Sans MS"/>
                <w:b/>
              </w:rPr>
              <w:t>as the adult says them.</w:t>
            </w:r>
          </w:p>
          <w:p w:rsidR="00F914B7" w:rsidRPr="00A25194" w:rsidRDefault="00F914B7" w:rsidP="002A253F">
            <w:pPr>
              <w:rPr>
                <w:rFonts w:ascii="Comic Sans MS" w:hAnsi="Comic Sans MS" w:cs="Arial"/>
                <w:lang w:val="en"/>
              </w:rPr>
            </w:pPr>
            <w:r w:rsidRPr="00F914B7">
              <w:rPr>
                <w:rFonts w:ascii="Comic Sans MS" w:hAnsi="Comic Sans MS"/>
                <w:b/>
                <w:color w:val="00B050"/>
              </w:rPr>
              <w:t>Use the phoneme frame to help.</w:t>
            </w:r>
          </w:p>
        </w:tc>
        <w:tc>
          <w:tcPr>
            <w:tcW w:w="3097" w:type="dxa"/>
          </w:tcPr>
          <w:p w:rsidR="005C4242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these words one at a time.</w:t>
            </w:r>
          </w:p>
          <w:p w:rsidR="00BC5BCB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BC5BCB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Children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try to write each word on a piece of paper.</w:t>
            </w:r>
          </w:p>
          <w:p w:rsidR="008748A0" w:rsidRDefault="008748A0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850F92" w:rsidRDefault="00850F92" w:rsidP="00850F92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8748A0" w:rsidRDefault="008748A0" w:rsidP="008748A0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huff     full          bill</w:t>
            </w:r>
          </w:p>
          <w:p w:rsidR="008748A0" w:rsidRDefault="008748A0" w:rsidP="008748A0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puff      pull       pill</w:t>
            </w:r>
          </w:p>
          <w:p w:rsidR="008748A0" w:rsidRDefault="008748A0" w:rsidP="008748A0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pass      kiss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8748A0" w:rsidRDefault="008748A0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lastRenderedPageBreak/>
              <w:t>Children could use the phoneme frame to write the words on if they need to.</w:t>
            </w:r>
          </w:p>
          <w:p w:rsidR="00013437" w:rsidRDefault="00013437" w:rsidP="0001343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5C4242" w:rsidRDefault="00013437" w:rsidP="00BC5BC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B53697" wp14:editId="39FC38B1">
                  <wp:extent cx="1130618" cy="4667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13A9" w:rsidRDefault="007513A9" w:rsidP="00BC5BC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F914B7" w:rsidRPr="00F914B7" w:rsidRDefault="00F914B7" w:rsidP="00F914B7">
            <w:pPr>
              <w:rPr>
                <w:rFonts w:ascii="Comic Sans MS" w:hAnsi="Comic Sans MS"/>
                <w:b/>
                <w:u w:val="single"/>
              </w:rPr>
            </w:pPr>
            <w:r w:rsidRPr="00F914B7">
              <w:rPr>
                <w:rFonts w:ascii="Comic Sans MS" w:hAnsi="Comic Sans MS"/>
                <w:b/>
                <w:u w:val="single"/>
              </w:rPr>
              <w:t>Children</w:t>
            </w:r>
          </w:p>
          <w:p w:rsidR="007F1CA3" w:rsidRDefault="007F1CA3" w:rsidP="007F1CA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Have a go at this.</w:t>
            </w:r>
          </w:p>
          <w:p w:rsidR="00F63893" w:rsidRPr="00F63893" w:rsidRDefault="00F63893" w:rsidP="00F63893">
            <w:pPr>
              <w:rPr>
                <w:rFonts w:ascii="Comic Sans MS" w:hAnsi="Comic Sans MS"/>
              </w:rPr>
            </w:pPr>
            <w:r w:rsidRPr="00F63893">
              <w:rPr>
                <w:rFonts w:ascii="Comic Sans MS" w:hAnsi="Comic Sans MS"/>
              </w:rPr>
              <w:t>Read this caption</w:t>
            </w:r>
          </w:p>
          <w:p w:rsidR="00F914B7" w:rsidRDefault="00F914B7" w:rsidP="00F914B7">
            <w:pPr>
              <w:rPr>
                <w:rFonts w:ascii="Comic Sans MS" w:hAnsi="Comic Sans MS"/>
                <w:b/>
              </w:rPr>
            </w:pPr>
          </w:p>
          <w:p w:rsidR="003E4899" w:rsidRDefault="003E4899" w:rsidP="00F914B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 hot sun</w:t>
            </w:r>
          </w:p>
          <w:p w:rsidR="003565AF" w:rsidRDefault="003565AF" w:rsidP="00F914B7">
            <w:pPr>
              <w:rPr>
                <w:rFonts w:ascii="Comic Sans MS" w:hAnsi="Comic Sans MS"/>
                <w:b/>
              </w:rPr>
            </w:pPr>
          </w:p>
          <w:p w:rsidR="003565AF" w:rsidRDefault="003565AF" w:rsidP="003565A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and/or</w:t>
            </w:r>
          </w:p>
          <w:p w:rsidR="003565AF" w:rsidRDefault="003565AF" w:rsidP="00F914B7">
            <w:pPr>
              <w:rPr>
                <w:rFonts w:ascii="Comic Sans MS" w:hAnsi="Comic Sans MS"/>
                <w:b/>
              </w:rPr>
            </w:pPr>
          </w:p>
          <w:p w:rsidR="00F914B7" w:rsidRDefault="00F914B7" w:rsidP="00F914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 w:rsidR="00B62B8F">
              <w:rPr>
                <w:rFonts w:ascii="Comic Sans MS" w:hAnsi="Comic Sans MS"/>
              </w:rPr>
              <w:t>ead this sentence</w:t>
            </w:r>
            <w:r>
              <w:rPr>
                <w:rFonts w:ascii="Comic Sans MS" w:hAnsi="Comic Sans MS"/>
              </w:rPr>
              <w:t>?</w:t>
            </w:r>
          </w:p>
          <w:p w:rsidR="00F914B7" w:rsidRPr="003E4899" w:rsidRDefault="007F1CA3" w:rsidP="00F914B7">
            <w:pPr>
              <w:rPr>
                <w:rFonts w:ascii="Comic Sans MS" w:hAnsi="Comic Sans MS"/>
              </w:rPr>
            </w:pPr>
            <w:r w:rsidRPr="003E4899">
              <w:rPr>
                <w:rFonts w:ascii="Comic Sans MS" w:hAnsi="Comic Sans MS"/>
                <w:b/>
              </w:rPr>
              <w:t>It is not hot</w:t>
            </w:r>
            <w:r w:rsidRPr="003E4899">
              <w:rPr>
                <w:rFonts w:ascii="Comic Sans MS" w:hAnsi="Comic Sans MS"/>
              </w:rPr>
              <w:t>.</w:t>
            </w:r>
          </w:p>
          <w:p w:rsidR="007F1CA3" w:rsidRDefault="007F1CA3" w:rsidP="00F914B7">
            <w:pPr>
              <w:rPr>
                <w:rFonts w:ascii="Comic Sans MS" w:hAnsi="Comic Sans MS"/>
                <w:b/>
                <w:u w:val="single"/>
              </w:rPr>
            </w:pPr>
          </w:p>
          <w:p w:rsidR="00F914B7" w:rsidRPr="00F914B7" w:rsidRDefault="00F914B7" w:rsidP="00F914B7">
            <w:pPr>
              <w:rPr>
                <w:rFonts w:ascii="Comic Sans MS" w:hAnsi="Comic Sans MS"/>
                <w:b/>
                <w:u w:val="single"/>
              </w:rPr>
            </w:pPr>
            <w:r w:rsidRPr="00F914B7">
              <w:rPr>
                <w:rFonts w:ascii="Comic Sans MS" w:hAnsi="Comic Sans MS"/>
                <w:b/>
                <w:u w:val="single"/>
              </w:rPr>
              <w:t>Children</w:t>
            </w:r>
          </w:p>
          <w:p w:rsidR="00F914B7" w:rsidRDefault="00F914B7" w:rsidP="00F914B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Have a go at writing </w:t>
            </w:r>
            <w:r w:rsidR="00027FD0">
              <w:rPr>
                <w:rFonts w:ascii="Comic Sans MS" w:hAnsi="Comic Sans MS"/>
                <w:b/>
              </w:rPr>
              <w:t>the cation</w:t>
            </w:r>
            <w:r>
              <w:rPr>
                <w:rFonts w:ascii="Comic Sans MS" w:hAnsi="Comic Sans MS"/>
                <w:b/>
              </w:rPr>
              <w:t xml:space="preserve"> </w:t>
            </w:r>
            <w:r w:rsidR="00027FD0">
              <w:rPr>
                <w:rFonts w:ascii="Comic Sans MS" w:hAnsi="Comic Sans MS"/>
                <w:b/>
              </w:rPr>
              <w:t xml:space="preserve">and / or sentence </w:t>
            </w:r>
            <w:r>
              <w:rPr>
                <w:rFonts w:ascii="Comic Sans MS" w:hAnsi="Comic Sans MS"/>
                <w:b/>
              </w:rPr>
              <w:t>as the adult says them.</w:t>
            </w:r>
          </w:p>
          <w:p w:rsidR="007D3AE7" w:rsidRPr="00991F98" w:rsidRDefault="00F914B7" w:rsidP="00F914B7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F914B7">
              <w:rPr>
                <w:rFonts w:ascii="Comic Sans MS" w:hAnsi="Comic Sans MS"/>
                <w:b/>
                <w:color w:val="00B050"/>
              </w:rPr>
              <w:t>Use the phoneme frame to help.</w:t>
            </w:r>
          </w:p>
        </w:tc>
        <w:tc>
          <w:tcPr>
            <w:tcW w:w="3097" w:type="dxa"/>
          </w:tcPr>
          <w:p w:rsidR="008748A0" w:rsidRDefault="008748A0" w:rsidP="008748A0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these words one at a time.</w:t>
            </w:r>
          </w:p>
          <w:p w:rsidR="008748A0" w:rsidRDefault="008748A0" w:rsidP="008748A0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BC5BCB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Children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try to write each word on a piece of paper.</w:t>
            </w:r>
          </w:p>
          <w:p w:rsidR="008748A0" w:rsidRDefault="008748A0" w:rsidP="008748A0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8748A0" w:rsidRDefault="008748A0" w:rsidP="008748A0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8748A0" w:rsidRDefault="008748A0" w:rsidP="008748A0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2A253F" w:rsidRPr="005B1B04" w:rsidRDefault="002A253F" w:rsidP="002A253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5B1B04">
              <w:rPr>
                <w:rStyle w:val="HTMLCite"/>
                <w:rFonts w:ascii="Comic Sans MS" w:hAnsi="Comic Sans MS"/>
                <w:b/>
                <w:color w:val="auto"/>
              </w:rPr>
              <w:t>tip         hit          pot</w:t>
            </w:r>
          </w:p>
          <w:p w:rsidR="002A253F" w:rsidRPr="005B1B04" w:rsidRDefault="002A253F" w:rsidP="002A253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5B1B04">
              <w:rPr>
                <w:rStyle w:val="HTMLCite"/>
                <w:rFonts w:ascii="Comic Sans MS" w:hAnsi="Comic Sans MS"/>
                <w:b/>
                <w:color w:val="auto"/>
              </w:rPr>
              <w:t>hot        hip          sit</w:t>
            </w:r>
          </w:p>
          <w:p w:rsidR="002A253F" w:rsidRPr="002A253F" w:rsidRDefault="002A253F" w:rsidP="002A253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2A253F">
              <w:rPr>
                <w:rStyle w:val="HTMLCite"/>
                <w:rFonts w:ascii="Comic Sans MS" w:hAnsi="Comic Sans MS"/>
                <w:b/>
                <w:color w:val="auto"/>
              </w:rPr>
              <w:t xml:space="preserve">loss          </w:t>
            </w:r>
          </w:p>
          <w:p w:rsidR="008748A0" w:rsidRDefault="008748A0" w:rsidP="008748A0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8748A0" w:rsidRDefault="008748A0" w:rsidP="008748A0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915379" w:rsidRPr="00F914B7" w:rsidRDefault="008748A0" w:rsidP="00500C97">
            <w:pPr>
              <w:rPr>
                <w:rFonts w:ascii="Comic Sans MS" w:hAnsi="Comic Sans MS" w:cs="Arial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lastRenderedPageBreak/>
              <w:t>Children could use the phoneme frame to write the words on if they need to.</w:t>
            </w:r>
          </w:p>
          <w:p w:rsidR="00915379" w:rsidRDefault="00915379" w:rsidP="00500C97">
            <w:pPr>
              <w:rPr>
                <w:rFonts w:ascii="Comic Sans MS" w:hAnsi="Comic Sans MS"/>
                <w:b/>
              </w:rPr>
            </w:pPr>
          </w:p>
          <w:p w:rsidR="00915379" w:rsidRDefault="00915379" w:rsidP="00500C97">
            <w:pPr>
              <w:rPr>
                <w:rFonts w:ascii="Comic Sans MS" w:hAnsi="Comic Sans MS"/>
                <w:b/>
              </w:rPr>
            </w:pPr>
          </w:p>
          <w:p w:rsidR="00915379" w:rsidRDefault="00DA153E" w:rsidP="00500C97">
            <w:pPr>
              <w:rPr>
                <w:rFonts w:ascii="Comic Sans MS" w:hAnsi="Comic Sans MS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A89BA9" wp14:editId="1D68939D">
                  <wp:extent cx="1130618" cy="4667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14B7" w:rsidRPr="00F914B7" w:rsidRDefault="00F914B7" w:rsidP="00F914B7">
            <w:pPr>
              <w:rPr>
                <w:rFonts w:ascii="Comic Sans MS" w:hAnsi="Comic Sans MS"/>
                <w:b/>
                <w:u w:val="single"/>
              </w:rPr>
            </w:pPr>
            <w:r w:rsidRPr="00F914B7">
              <w:rPr>
                <w:rFonts w:ascii="Comic Sans MS" w:hAnsi="Comic Sans MS"/>
                <w:b/>
                <w:u w:val="single"/>
              </w:rPr>
              <w:t>Children</w:t>
            </w:r>
          </w:p>
          <w:p w:rsidR="007F1CA3" w:rsidRDefault="007F1CA3" w:rsidP="007F1CA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Have a go at this.</w:t>
            </w:r>
          </w:p>
          <w:p w:rsidR="00F63893" w:rsidRPr="00F63893" w:rsidRDefault="00F63893" w:rsidP="00F63893">
            <w:pPr>
              <w:rPr>
                <w:rFonts w:ascii="Comic Sans MS" w:hAnsi="Comic Sans MS"/>
              </w:rPr>
            </w:pPr>
            <w:r w:rsidRPr="00F63893">
              <w:rPr>
                <w:rFonts w:ascii="Comic Sans MS" w:hAnsi="Comic Sans MS"/>
              </w:rPr>
              <w:t>Read this caption</w:t>
            </w:r>
          </w:p>
          <w:p w:rsidR="003E4899" w:rsidRDefault="003E4899" w:rsidP="003E4899">
            <w:pPr>
              <w:rPr>
                <w:rStyle w:val="HTMLCite"/>
                <w:rFonts w:ascii="Comic Sans MS" w:hAnsi="Comic Sans MS"/>
                <w:b/>
                <w:color w:val="FF0000"/>
              </w:rPr>
            </w:pPr>
          </w:p>
          <w:p w:rsidR="003E4899" w:rsidRPr="003E4899" w:rsidRDefault="003E4899" w:rsidP="003E4899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3E4899">
              <w:rPr>
                <w:rStyle w:val="HTMLCite"/>
                <w:rFonts w:ascii="Comic Sans MS" w:hAnsi="Comic Sans MS"/>
                <w:b/>
                <w:color w:val="auto"/>
              </w:rPr>
              <w:t>a big mess</w:t>
            </w:r>
          </w:p>
          <w:p w:rsidR="003565AF" w:rsidRDefault="003565AF" w:rsidP="00500C97">
            <w:pPr>
              <w:rPr>
                <w:rFonts w:ascii="Comic Sans MS" w:hAnsi="Comic Sans MS"/>
                <w:b/>
              </w:rPr>
            </w:pPr>
            <w:bookmarkStart w:id="0" w:name="_GoBack"/>
            <w:bookmarkEnd w:id="0"/>
          </w:p>
          <w:p w:rsidR="003565AF" w:rsidRDefault="003565AF" w:rsidP="003565A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and/or</w:t>
            </w:r>
          </w:p>
          <w:p w:rsidR="003565AF" w:rsidRDefault="003565AF" w:rsidP="00500C97">
            <w:pPr>
              <w:rPr>
                <w:rFonts w:ascii="Comic Sans MS" w:hAnsi="Comic Sans MS"/>
                <w:b/>
              </w:rPr>
            </w:pPr>
          </w:p>
          <w:p w:rsidR="00F914B7" w:rsidRDefault="00F914B7" w:rsidP="00F914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 w:rsidR="00B62B8F">
              <w:rPr>
                <w:rFonts w:ascii="Comic Sans MS" w:hAnsi="Comic Sans MS"/>
              </w:rPr>
              <w:t>ead this sentence</w:t>
            </w:r>
            <w:r>
              <w:rPr>
                <w:rFonts w:ascii="Comic Sans MS" w:hAnsi="Comic Sans MS"/>
              </w:rPr>
              <w:t>?</w:t>
            </w:r>
          </w:p>
          <w:p w:rsidR="00DA153E" w:rsidRDefault="00DA153E" w:rsidP="00500C97">
            <w:pPr>
              <w:rPr>
                <w:rFonts w:ascii="Comic Sans MS" w:hAnsi="Comic Sans MS"/>
                <w:b/>
              </w:rPr>
            </w:pPr>
          </w:p>
          <w:p w:rsidR="003E4899" w:rsidRDefault="003E4899" w:rsidP="00500C9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It is a big mess.</w:t>
            </w:r>
          </w:p>
          <w:p w:rsidR="003E4899" w:rsidRDefault="003E4899" w:rsidP="00500C97">
            <w:pPr>
              <w:rPr>
                <w:rFonts w:ascii="Comic Sans MS" w:hAnsi="Comic Sans MS"/>
                <w:b/>
              </w:rPr>
            </w:pPr>
          </w:p>
          <w:p w:rsidR="00DA153E" w:rsidRPr="00F914B7" w:rsidRDefault="00F914B7" w:rsidP="00500C97">
            <w:pPr>
              <w:rPr>
                <w:rFonts w:ascii="Comic Sans MS" w:hAnsi="Comic Sans MS"/>
                <w:b/>
                <w:u w:val="single"/>
              </w:rPr>
            </w:pPr>
            <w:r w:rsidRPr="00F914B7">
              <w:rPr>
                <w:rFonts w:ascii="Comic Sans MS" w:hAnsi="Comic Sans MS"/>
                <w:b/>
                <w:u w:val="single"/>
              </w:rPr>
              <w:t>Children</w:t>
            </w:r>
          </w:p>
          <w:p w:rsidR="00F914B7" w:rsidRDefault="00F914B7" w:rsidP="00500C9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Have a go at writing </w:t>
            </w:r>
            <w:r w:rsidR="00027FD0">
              <w:rPr>
                <w:rFonts w:ascii="Comic Sans MS" w:hAnsi="Comic Sans MS"/>
                <w:b/>
              </w:rPr>
              <w:t xml:space="preserve">the cation and / or sentence </w:t>
            </w:r>
            <w:r>
              <w:rPr>
                <w:rFonts w:ascii="Comic Sans MS" w:hAnsi="Comic Sans MS"/>
                <w:b/>
              </w:rPr>
              <w:t xml:space="preserve"> as the adult says them.</w:t>
            </w:r>
          </w:p>
          <w:p w:rsidR="00F914B7" w:rsidRPr="00A25194" w:rsidRDefault="00F914B7" w:rsidP="00500C97">
            <w:pPr>
              <w:rPr>
                <w:rFonts w:ascii="Comic Sans MS" w:hAnsi="Comic Sans MS"/>
                <w:b/>
              </w:rPr>
            </w:pPr>
            <w:r w:rsidRPr="00F914B7">
              <w:rPr>
                <w:rFonts w:ascii="Comic Sans MS" w:hAnsi="Comic Sans MS"/>
                <w:b/>
                <w:color w:val="00B050"/>
              </w:rPr>
              <w:t>Use the phoneme frame to help.</w:t>
            </w: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Adult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</w:p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Show the children the phase 2 tricky words.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 below.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</w:p>
          <w:p w:rsidR="00176D00" w:rsidRDefault="00176D00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an online timer /egg timer</w:t>
            </w:r>
          </w:p>
          <w:p w:rsidR="00176D00" w:rsidRDefault="00176D00" w:rsidP="00020ED7">
            <w:pPr>
              <w:rPr>
                <w:rFonts w:ascii="Comic Sans MS" w:hAnsi="Comic Sans MS"/>
              </w:rPr>
            </w:pPr>
          </w:p>
          <w:p w:rsidR="007F568F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many tricky words can the child</w:t>
            </w:r>
            <w:r w:rsidR="00020ED7" w:rsidRPr="00991F98">
              <w:rPr>
                <w:rFonts w:ascii="Comic Sans MS" w:hAnsi="Comic Sans MS"/>
              </w:rPr>
              <w:t xml:space="preserve"> read in a minute?</w:t>
            </w:r>
          </w:p>
          <w:p w:rsidR="00176D00" w:rsidRDefault="00176D00" w:rsidP="00020ED7">
            <w:pPr>
              <w:rPr>
                <w:rFonts w:ascii="Comic Sans MS" w:hAnsi="Comic Sans MS"/>
              </w:rPr>
            </w:pPr>
          </w:p>
          <w:p w:rsidR="00176D00" w:rsidRPr="00991F98" w:rsidRDefault="00AA6780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Can you beat last weeks score?</w:t>
            </w:r>
          </w:p>
        </w:tc>
      </w:tr>
    </w:tbl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174DF2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2322F52" wp14:editId="1A4E3F66">
            <wp:extent cx="8972550" cy="4791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97255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BF9" w:rsidRDefault="00BF7BF9" w:rsidP="00793E99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80"/>
        <w:gridCol w:w="4318"/>
        <w:gridCol w:w="4291"/>
      </w:tblGrid>
      <w:tr w:rsidR="00F5564B" w:rsidRPr="00F06FFF" w:rsidTr="00F5564B">
        <w:trPr>
          <w:trHeight w:val="489"/>
        </w:trPr>
        <w:tc>
          <w:tcPr>
            <w:tcW w:w="12989" w:type="dxa"/>
            <w:gridSpan w:val="3"/>
          </w:tcPr>
          <w:p w:rsidR="00F5564B" w:rsidRDefault="00F5564B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t>Pre phase 2 words</w:t>
            </w:r>
          </w:p>
          <w:p w:rsidR="00245BCA" w:rsidRPr="00F06FFF" w:rsidRDefault="00245BCA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color w:val="00B050"/>
                <w:sz w:val="40"/>
                <w:szCs w:val="40"/>
                <w:u w:val="single"/>
              </w:rPr>
            </w:pP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it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is</w:t>
            </w: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up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of</w:t>
            </w:r>
          </w:p>
        </w:tc>
      </w:tr>
      <w:tr w:rsidR="00F5564B" w:rsidRPr="00F06FFF" w:rsidTr="00F5564B">
        <w:trPr>
          <w:trHeight w:val="1158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am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as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us</w:t>
            </w:r>
          </w:p>
        </w:tc>
      </w:tr>
    </w:tbl>
    <w:p w:rsidR="00F5564B" w:rsidRDefault="00F5564B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4330" w:type="dxa"/>
        <w:tblLook w:val="04A0" w:firstRow="1" w:lastRow="0" w:firstColumn="1" w:lastColumn="0" w:noHBand="0" w:noVBand="1"/>
      </w:tblPr>
      <w:tblGrid>
        <w:gridCol w:w="4776"/>
        <w:gridCol w:w="4776"/>
        <w:gridCol w:w="4778"/>
      </w:tblGrid>
      <w:tr w:rsidR="00AE00E0" w:rsidTr="00AE00E0">
        <w:trPr>
          <w:trHeight w:val="1388"/>
        </w:trPr>
        <w:tc>
          <w:tcPr>
            <w:tcW w:w="14330" w:type="dxa"/>
            <w:gridSpan w:val="3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Phase 2 tricky words</w:t>
            </w:r>
          </w:p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40"/>
                <w:szCs w:val="40"/>
                <w:u w:val="single"/>
              </w:rPr>
            </w:pP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no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the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into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go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sz w:val="96"/>
                <w:szCs w:val="96"/>
              </w:rPr>
              <w:t>to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color w:val="00B0F0"/>
                <w:sz w:val="96"/>
                <w:szCs w:val="96"/>
              </w:rPr>
              <w:t>and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</w:p>
        </w:tc>
      </w:tr>
    </w:tbl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P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b/>
          <w:sz w:val="40"/>
          <w:szCs w:val="40"/>
          <w:u w:val="single"/>
        </w:rPr>
      </w:pPr>
      <w:r w:rsidRPr="001732FA">
        <w:rPr>
          <w:rFonts w:ascii="Comic Sans MS" w:hAnsi="Comic Sans MS"/>
          <w:b/>
          <w:sz w:val="40"/>
          <w:szCs w:val="40"/>
          <w:u w:val="single"/>
        </w:rPr>
        <w:lastRenderedPageBreak/>
        <w:t>Phoneme frames</w:t>
      </w: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4642C6C" wp14:editId="798AC8E3">
            <wp:extent cx="4286250" cy="1769383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39516" cy="1873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</w:t>
      </w: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5C9AFC2" wp14:editId="65687353">
            <wp:extent cx="4352925" cy="198625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06123" cy="201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2FA" w:rsidRPr="00CB2A60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sectPr w:rsidR="001732FA" w:rsidRPr="00CB2A60" w:rsidSect="00233A72">
      <w:headerReference w:type="default" r:id="rId13"/>
      <w:foot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8A0" w:rsidRDefault="008748A0" w:rsidP="00233A72">
      <w:pPr>
        <w:spacing w:after="0" w:line="240" w:lineRule="auto"/>
      </w:pPr>
      <w:r>
        <w:separator/>
      </w:r>
    </w:p>
  </w:endnote>
  <w:endnote w:type="continuationSeparator" w:id="0">
    <w:p w:rsidR="008748A0" w:rsidRDefault="008748A0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42692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748A0" w:rsidRDefault="008748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170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748A0" w:rsidRDefault="008748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8A0" w:rsidRDefault="008748A0" w:rsidP="00233A72">
      <w:pPr>
        <w:spacing w:after="0" w:line="240" w:lineRule="auto"/>
      </w:pPr>
      <w:r>
        <w:separator/>
      </w:r>
    </w:p>
  </w:footnote>
  <w:footnote w:type="continuationSeparator" w:id="0">
    <w:p w:rsidR="008748A0" w:rsidRDefault="008748A0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8A0" w:rsidRPr="00233A72" w:rsidRDefault="008748A0" w:rsidP="00233A72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Wk Beginning 11</w:t>
    </w:r>
    <w:r w:rsidRPr="00C05B91">
      <w:rPr>
        <w:rFonts w:ascii="Comic Sans MS" w:hAnsi="Comic Sans MS"/>
        <w:u w:val="single"/>
        <w:vertAlign w:val="superscript"/>
      </w:rPr>
      <w:t>th</w:t>
    </w:r>
    <w:r>
      <w:rPr>
        <w:rFonts w:ascii="Comic Sans MS" w:hAnsi="Comic Sans MS"/>
        <w:u w:val="single"/>
      </w:rPr>
      <w:t xml:space="preserve"> May 2020</w:t>
    </w:r>
  </w:p>
  <w:p w:rsidR="008748A0" w:rsidRPr="00233A72" w:rsidRDefault="008748A0" w:rsidP="00233A72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Mrs Treasure’s Phonics Group - Phase 2</w:t>
    </w:r>
  </w:p>
  <w:p w:rsidR="008748A0" w:rsidRDefault="008748A0">
    <w:pPr>
      <w:pStyle w:val="Header"/>
    </w:pPr>
  </w:p>
  <w:p w:rsidR="008748A0" w:rsidRDefault="008748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1166B"/>
    <w:rsid w:val="00013437"/>
    <w:rsid w:val="00020ED7"/>
    <w:rsid w:val="000250A4"/>
    <w:rsid w:val="00027FD0"/>
    <w:rsid w:val="00036A7C"/>
    <w:rsid w:val="00041D97"/>
    <w:rsid w:val="00046505"/>
    <w:rsid w:val="000A445E"/>
    <w:rsid w:val="000F528C"/>
    <w:rsid w:val="0010285B"/>
    <w:rsid w:val="00130238"/>
    <w:rsid w:val="00145354"/>
    <w:rsid w:val="00152F56"/>
    <w:rsid w:val="001611FE"/>
    <w:rsid w:val="001706CE"/>
    <w:rsid w:val="00171D4E"/>
    <w:rsid w:val="001732FA"/>
    <w:rsid w:val="00174DF2"/>
    <w:rsid w:val="00176D00"/>
    <w:rsid w:val="00192012"/>
    <w:rsid w:val="001C239A"/>
    <w:rsid w:val="001C33FB"/>
    <w:rsid w:val="001E7AED"/>
    <w:rsid w:val="00212663"/>
    <w:rsid w:val="00214757"/>
    <w:rsid w:val="002275B1"/>
    <w:rsid w:val="00233A72"/>
    <w:rsid w:val="0023642D"/>
    <w:rsid w:val="00245BCA"/>
    <w:rsid w:val="00255F7C"/>
    <w:rsid w:val="00262CD1"/>
    <w:rsid w:val="00267CCD"/>
    <w:rsid w:val="00282A5C"/>
    <w:rsid w:val="002A253F"/>
    <w:rsid w:val="002F71FF"/>
    <w:rsid w:val="00340DA4"/>
    <w:rsid w:val="0034662D"/>
    <w:rsid w:val="003565AF"/>
    <w:rsid w:val="0036607B"/>
    <w:rsid w:val="003B221E"/>
    <w:rsid w:val="003E4899"/>
    <w:rsid w:val="003E6F8F"/>
    <w:rsid w:val="003F38DD"/>
    <w:rsid w:val="004036C6"/>
    <w:rsid w:val="0043184D"/>
    <w:rsid w:val="00437811"/>
    <w:rsid w:val="00437BDE"/>
    <w:rsid w:val="00442908"/>
    <w:rsid w:val="004641A1"/>
    <w:rsid w:val="00466612"/>
    <w:rsid w:val="00467C56"/>
    <w:rsid w:val="00480F4D"/>
    <w:rsid w:val="0048307C"/>
    <w:rsid w:val="004912DC"/>
    <w:rsid w:val="004E3DA6"/>
    <w:rsid w:val="004E552F"/>
    <w:rsid w:val="00500C97"/>
    <w:rsid w:val="00510ED2"/>
    <w:rsid w:val="00512957"/>
    <w:rsid w:val="00522D50"/>
    <w:rsid w:val="00551FEA"/>
    <w:rsid w:val="00564B6B"/>
    <w:rsid w:val="00566A8C"/>
    <w:rsid w:val="00570DA8"/>
    <w:rsid w:val="005A3827"/>
    <w:rsid w:val="005B1B04"/>
    <w:rsid w:val="005C4242"/>
    <w:rsid w:val="005D3F46"/>
    <w:rsid w:val="005E52CD"/>
    <w:rsid w:val="005E758F"/>
    <w:rsid w:val="006126F0"/>
    <w:rsid w:val="006862D3"/>
    <w:rsid w:val="006F0C15"/>
    <w:rsid w:val="006F24DE"/>
    <w:rsid w:val="006F363C"/>
    <w:rsid w:val="0071588E"/>
    <w:rsid w:val="00743CB9"/>
    <w:rsid w:val="007457A8"/>
    <w:rsid w:val="00745D09"/>
    <w:rsid w:val="007513A9"/>
    <w:rsid w:val="007549AE"/>
    <w:rsid w:val="007555E6"/>
    <w:rsid w:val="00770A27"/>
    <w:rsid w:val="007775D5"/>
    <w:rsid w:val="00793E99"/>
    <w:rsid w:val="007B177D"/>
    <w:rsid w:val="007B4BB9"/>
    <w:rsid w:val="007C5C8C"/>
    <w:rsid w:val="007C7F81"/>
    <w:rsid w:val="007D1173"/>
    <w:rsid w:val="007D3AE7"/>
    <w:rsid w:val="007D42ED"/>
    <w:rsid w:val="007E6587"/>
    <w:rsid w:val="007F1CA3"/>
    <w:rsid w:val="007F568F"/>
    <w:rsid w:val="00823236"/>
    <w:rsid w:val="00836440"/>
    <w:rsid w:val="008414E3"/>
    <w:rsid w:val="00850F92"/>
    <w:rsid w:val="008748A0"/>
    <w:rsid w:val="008B2D55"/>
    <w:rsid w:val="008B460D"/>
    <w:rsid w:val="008D5FD1"/>
    <w:rsid w:val="00915379"/>
    <w:rsid w:val="00921BD8"/>
    <w:rsid w:val="00922F2B"/>
    <w:rsid w:val="009329C6"/>
    <w:rsid w:val="00950997"/>
    <w:rsid w:val="00973E2A"/>
    <w:rsid w:val="00991F98"/>
    <w:rsid w:val="009A0AB1"/>
    <w:rsid w:val="009A7F7A"/>
    <w:rsid w:val="009B5115"/>
    <w:rsid w:val="009B79D5"/>
    <w:rsid w:val="009D5CDC"/>
    <w:rsid w:val="009E65BB"/>
    <w:rsid w:val="009F0490"/>
    <w:rsid w:val="00A00B71"/>
    <w:rsid w:val="00A218D0"/>
    <w:rsid w:val="00A25194"/>
    <w:rsid w:val="00A33886"/>
    <w:rsid w:val="00A4187E"/>
    <w:rsid w:val="00A46F5E"/>
    <w:rsid w:val="00A6344A"/>
    <w:rsid w:val="00A9679A"/>
    <w:rsid w:val="00AA3C3A"/>
    <w:rsid w:val="00AA6780"/>
    <w:rsid w:val="00AD6557"/>
    <w:rsid w:val="00AE00E0"/>
    <w:rsid w:val="00AF139E"/>
    <w:rsid w:val="00AF1EC9"/>
    <w:rsid w:val="00AF321C"/>
    <w:rsid w:val="00B017D1"/>
    <w:rsid w:val="00B62B8F"/>
    <w:rsid w:val="00B832F7"/>
    <w:rsid w:val="00B92DB5"/>
    <w:rsid w:val="00BA1531"/>
    <w:rsid w:val="00BC5BCB"/>
    <w:rsid w:val="00BD2F87"/>
    <w:rsid w:val="00BF47D8"/>
    <w:rsid w:val="00BF5CC2"/>
    <w:rsid w:val="00BF7BF9"/>
    <w:rsid w:val="00C05B91"/>
    <w:rsid w:val="00C9771D"/>
    <w:rsid w:val="00CB2A60"/>
    <w:rsid w:val="00CC5690"/>
    <w:rsid w:val="00CD5E98"/>
    <w:rsid w:val="00CD6A53"/>
    <w:rsid w:val="00D4688A"/>
    <w:rsid w:val="00D87A5F"/>
    <w:rsid w:val="00D95EC4"/>
    <w:rsid w:val="00D96BDC"/>
    <w:rsid w:val="00DA153E"/>
    <w:rsid w:val="00DF1FE3"/>
    <w:rsid w:val="00DF791D"/>
    <w:rsid w:val="00E00402"/>
    <w:rsid w:val="00E16D54"/>
    <w:rsid w:val="00E31708"/>
    <w:rsid w:val="00E51642"/>
    <w:rsid w:val="00EB1DE7"/>
    <w:rsid w:val="00EB3D79"/>
    <w:rsid w:val="00EC38FE"/>
    <w:rsid w:val="00ED5328"/>
    <w:rsid w:val="00EF0A9B"/>
    <w:rsid w:val="00F20B50"/>
    <w:rsid w:val="00F3504D"/>
    <w:rsid w:val="00F5564B"/>
    <w:rsid w:val="00F63893"/>
    <w:rsid w:val="00F85868"/>
    <w:rsid w:val="00F914B7"/>
    <w:rsid w:val="00F92A89"/>
    <w:rsid w:val="00FC2D37"/>
    <w:rsid w:val="00FD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5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member-only/MatchingPh2Wk4.html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phonicsplay.co.uk/member-only/MatchingPh2Wk13.html" TargetMode="External"/><Relationship Id="rId12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ing.com/search?q=tricky+words+song+phase+2&amp;form=EDNTHT&amp;mkt=en-gb&amp;httpsmsn=1&amp;msnews=1&amp;plvar=0&amp;refig=40eadad2dbc34571a3ab30ad92f94c13&amp;sp=5&amp;qs=SC&amp;pq=tricky+words+sou&amp;sk=PRES1SC3AS1&amp;sc=8-16&amp;cvid=40eadad2dbc34571a3ab30ad92f94c13&amp;cc=GB&amp;setlang=en-US" TargetMode="External"/><Relationship Id="rId11" Type="http://schemas.openxmlformats.org/officeDocument/2006/relationships/image" Target="media/image1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phonicsplay.co.uk/member-only/BuriedTreasure2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phonicsplay.co.uk/member-only/MatchingPh2Wk5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BC9ED590</Template>
  <TotalTime>69</TotalTime>
  <Pages>10</Pages>
  <Words>1656</Words>
  <Characters>7140</Characters>
  <Application>Microsoft Office Word</Application>
  <DocSecurity>0</DocSecurity>
  <Lines>714</Lines>
  <Paragraphs>314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8482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K.Treasure</cp:lastModifiedBy>
  <cp:revision>36</cp:revision>
  <dcterms:created xsi:type="dcterms:W3CDTF">2020-05-03T14:41:00Z</dcterms:created>
  <dcterms:modified xsi:type="dcterms:W3CDTF">2020-05-03T15:49:00Z</dcterms:modified>
</cp:coreProperties>
</file>