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E1607A" w14:textId="2CB10561" w:rsidR="00D61749" w:rsidRPr="00D61749" w:rsidRDefault="00D61749" w:rsidP="00D61749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F3E3FD1" wp14:editId="1223253F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709448" cy="7846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958A026" wp14:editId="0804CFD6">
            <wp:simplePos x="0" y="0"/>
            <wp:positionH relativeFrom="rightMargin">
              <wp:posOffset>-617963</wp:posOffset>
            </wp:positionH>
            <wp:positionV relativeFrom="margin">
              <wp:align>top</wp:align>
            </wp:positionV>
            <wp:extent cx="687354" cy="760170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354" cy="760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174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A60C26" wp14:editId="6C2CEB9D">
                <wp:simplePos x="0" y="0"/>
                <wp:positionH relativeFrom="margin">
                  <wp:posOffset>-252248</wp:posOffset>
                </wp:positionH>
                <wp:positionV relativeFrom="page">
                  <wp:posOffset>142240</wp:posOffset>
                </wp:positionV>
                <wp:extent cx="10276205" cy="7283450"/>
                <wp:effectExtent l="19050" t="19050" r="10795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6205" cy="72834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49C02BE" id="Rectangle 1" o:spid="_x0000_s1026" style="position:absolute;margin-left:-19.85pt;margin-top:11.2pt;width:809.15pt;height:573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" filled="f" strokecolor="#0070c0" strokeweight="2.25pt">
                <w10:wrap anchorx="margin" anchory="page"/>
              </v:rect>
            </w:pict>
          </mc:Fallback>
        </mc:AlternateContent>
      </w:r>
      <w:r w:rsidR="00AC56FE">
        <w:rPr>
          <w:rFonts w:ascii="Comic Sans MS" w:hAnsi="Comic Sans MS"/>
          <w:b/>
          <w:bCs/>
          <w:sz w:val="28"/>
          <w:szCs w:val="28"/>
          <w:u w:val="single"/>
        </w:rPr>
        <w:t xml:space="preserve">Year 6 </w:t>
      </w:r>
      <w:r w:rsidR="00E21EB3">
        <w:rPr>
          <w:rFonts w:ascii="Comic Sans MS" w:hAnsi="Comic Sans MS"/>
          <w:b/>
          <w:bCs/>
          <w:sz w:val="28"/>
          <w:szCs w:val="28"/>
          <w:u w:val="single"/>
        </w:rPr>
        <w:t xml:space="preserve">Home Learning </w:t>
      </w:r>
      <w:r w:rsidR="004E465F">
        <w:rPr>
          <w:rFonts w:ascii="Comic Sans MS" w:hAnsi="Comic Sans MS"/>
          <w:b/>
          <w:bCs/>
          <w:sz w:val="28"/>
          <w:szCs w:val="28"/>
          <w:u w:val="single"/>
        </w:rPr>
        <w:t>2</w:t>
      </w:r>
      <w:r w:rsidR="00736F89">
        <w:rPr>
          <w:rFonts w:ascii="Comic Sans MS" w:hAnsi="Comic Sans MS"/>
          <w:b/>
          <w:bCs/>
          <w:sz w:val="28"/>
          <w:szCs w:val="28"/>
          <w:u w:val="single"/>
        </w:rPr>
        <w:t>7</w:t>
      </w:r>
      <w:r w:rsidR="004E465F">
        <w:rPr>
          <w:rFonts w:ascii="Comic Sans MS" w:hAnsi="Comic Sans MS"/>
          <w:b/>
          <w:bCs/>
          <w:sz w:val="28"/>
          <w:szCs w:val="28"/>
          <w:u w:val="single"/>
        </w:rPr>
        <w:t>.04.2020</w:t>
      </w:r>
    </w:p>
    <w:p w14:paraId="623F18F0" w14:textId="77777777" w:rsidR="00D61749" w:rsidRPr="00D61749" w:rsidRDefault="00D61749" w:rsidP="00D61749">
      <w:pPr>
        <w:jc w:val="center"/>
        <w:rPr>
          <w:rFonts w:ascii="Comic Sans MS" w:hAnsi="Comic Sans MS"/>
        </w:rPr>
      </w:pPr>
      <w:r w:rsidRPr="00D61749">
        <w:rPr>
          <w:rFonts w:ascii="Comic Sans MS" w:hAnsi="Comic Sans MS"/>
        </w:rPr>
        <w:t xml:space="preserve">Theme: </w:t>
      </w:r>
      <w:r w:rsidR="004E465F">
        <w:rPr>
          <w:rFonts w:ascii="Comic Sans MS" w:hAnsi="Comic Sans MS"/>
        </w:rPr>
        <w:t>Ancient Greeks</w:t>
      </w:r>
    </w:p>
    <w:p w14:paraId="29AC8954" w14:textId="77777777" w:rsidR="00D61749" w:rsidRDefault="00D61749"/>
    <w:tbl>
      <w:tblPr>
        <w:tblStyle w:val="TableGrid"/>
        <w:tblW w:w="15491" w:type="dxa"/>
        <w:tblLayout w:type="fixed"/>
        <w:tblLook w:val="04A0" w:firstRow="1" w:lastRow="0" w:firstColumn="1" w:lastColumn="0" w:noHBand="0" w:noVBand="1"/>
      </w:tblPr>
      <w:tblGrid>
        <w:gridCol w:w="5163"/>
        <w:gridCol w:w="3220"/>
        <w:gridCol w:w="1944"/>
        <w:gridCol w:w="5164"/>
      </w:tblGrid>
      <w:tr w:rsidR="00D61749" w:rsidRPr="004E465F" w14:paraId="438FA18C" w14:textId="77777777" w:rsidTr="004E465F">
        <w:trPr>
          <w:trHeight w:val="316"/>
        </w:trPr>
        <w:tc>
          <w:tcPr>
            <w:tcW w:w="8383" w:type="dxa"/>
            <w:gridSpan w:val="2"/>
          </w:tcPr>
          <w:p w14:paraId="5B1D22B2" w14:textId="77777777" w:rsidR="00D61749" w:rsidRPr="004E465F" w:rsidRDefault="00D61749" w:rsidP="00D6174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4E465F">
              <w:rPr>
                <w:rFonts w:ascii="Comic Sans MS" w:hAnsi="Comic Sans MS"/>
                <w:b/>
                <w:sz w:val="24"/>
              </w:rPr>
              <w:t>Maths</w:t>
            </w:r>
          </w:p>
        </w:tc>
        <w:tc>
          <w:tcPr>
            <w:tcW w:w="7108" w:type="dxa"/>
            <w:gridSpan w:val="2"/>
          </w:tcPr>
          <w:p w14:paraId="07C8F5F0" w14:textId="77777777" w:rsidR="00D61749" w:rsidRPr="004E465F" w:rsidRDefault="00D61749" w:rsidP="00D6174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4E465F">
              <w:rPr>
                <w:rFonts w:ascii="Comic Sans MS" w:hAnsi="Comic Sans MS"/>
                <w:b/>
                <w:sz w:val="24"/>
              </w:rPr>
              <w:t>English</w:t>
            </w:r>
          </w:p>
        </w:tc>
      </w:tr>
      <w:tr w:rsidR="005E7DD8" w:rsidRPr="004E465F" w14:paraId="6FB1CBD6" w14:textId="77777777" w:rsidTr="007443AB">
        <w:trPr>
          <w:trHeight w:val="2802"/>
        </w:trPr>
        <w:tc>
          <w:tcPr>
            <w:tcW w:w="8383" w:type="dxa"/>
            <w:gridSpan w:val="2"/>
          </w:tcPr>
          <w:p w14:paraId="78355BE3" w14:textId="77777777" w:rsidR="005E7DD8" w:rsidRPr="007443AB" w:rsidRDefault="005E7DD8" w:rsidP="00AC56FE">
            <w:pPr>
              <w:rPr>
                <w:rFonts w:ascii="Comic Sans MS" w:hAnsi="Comic Sans MS"/>
                <w:sz w:val="20"/>
              </w:rPr>
            </w:pPr>
            <w:r w:rsidRPr="007443AB">
              <w:rPr>
                <w:rFonts w:ascii="Comic Sans MS" w:hAnsi="Comic Sans MS"/>
                <w:b/>
                <w:sz w:val="20"/>
                <w:u w:val="single"/>
              </w:rPr>
              <w:t>White Rose Hub</w:t>
            </w:r>
            <w:r w:rsidRPr="007443AB">
              <w:rPr>
                <w:rFonts w:ascii="Comic Sans MS" w:hAnsi="Comic Sans MS"/>
                <w:sz w:val="20"/>
              </w:rPr>
              <w:t xml:space="preserve"> will be r</w:t>
            </w:r>
            <w:r w:rsidR="007C36F4" w:rsidRPr="007443AB">
              <w:rPr>
                <w:rFonts w:ascii="Comic Sans MS" w:hAnsi="Comic Sans MS"/>
                <w:sz w:val="20"/>
              </w:rPr>
              <w:t xml:space="preserve">eleasing daily learning </w:t>
            </w:r>
            <w:r w:rsidRPr="007443AB">
              <w:rPr>
                <w:rFonts w:ascii="Comic Sans MS" w:hAnsi="Comic Sans MS"/>
                <w:sz w:val="20"/>
              </w:rPr>
              <w:t>to keep your brains engaged with maths. Check out their website below.</w:t>
            </w:r>
          </w:p>
          <w:p w14:paraId="1DF81AB3" w14:textId="062F43DA" w:rsidR="005E7DD8" w:rsidRPr="007443AB" w:rsidRDefault="00803CD2" w:rsidP="00AC56FE">
            <w:pPr>
              <w:rPr>
                <w:rFonts w:ascii="Comic Sans MS" w:hAnsi="Comic Sans MS"/>
                <w:sz w:val="20"/>
              </w:rPr>
            </w:pPr>
            <w:hyperlink r:id="rId8" w:history="1">
              <w:r w:rsidR="005E7DD8" w:rsidRPr="007443AB">
                <w:rPr>
                  <w:rStyle w:val="Hyperlink"/>
                  <w:rFonts w:ascii="Comic Sans MS" w:hAnsi="Comic Sans MS"/>
                  <w:sz w:val="20"/>
                </w:rPr>
                <w:t>https://whiterosemaths.com/homelearning/year-6/</w:t>
              </w:r>
            </w:hyperlink>
            <w:r w:rsidR="007C36F4" w:rsidRPr="007443AB">
              <w:rPr>
                <w:rStyle w:val="Hyperlink"/>
                <w:rFonts w:ascii="Comic Sans MS" w:hAnsi="Comic Sans MS"/>
                <w:sz w:val="20"/>
              </w:rPr>
              <w:t xml:space="preserve"> </w:t>
            </w:r>
            <w:r w:rsidR="005E7DD8" w:rsidRPr="007443AB">
              <w:rPr>
                <w:rStyle w:val="Hyperlink"/>
                <w:rFonts w:ascii="Comic Sans MS" w:hAnsi="Comic Sans MS"/>
                <w:color w:val="auto"/>
                <w:sz w:val="20"/>
                <w:u w:val="none"/>
              </w:rPr>
              <w:t>*If you feel that your child cannot access the work as it is too difficult, please feel free to have a look at the work for the week from other year groups on the White Rose website.</w:t>
            </w:r>
          </w:p>
          <w:p w14:paraId="5225076A" w14:textId="77777777" w:rsidR="005E7DD8" w:rsidRPr="007443AB" w:rsidRDefault="005E7DD8" w:rsidP="00AC56FE">
            <w:pPr>
              <w:rPr>
                <w:rFonts w:ascii="Comic Sans MS" w:hAnsi="Comic Sans MS"/>
                <w:b/>
                <w:sz w:val="20"/>
                <w:u w:val="single"/>
              </w:rPr>
            </w:pPr>
            <w:r w:rsidRPr="007443AB">
              <w:rPr>
                <w:rFonts w:ascii="Comic Sans MS" w:hAnsi="Comic Sans MS"/>
                <w:b/>
                <w:sz w:val="20"/>
                <w:u w:val="single"/>
              </w:rPr>
              <w:t xml:space="preserve">Times Tables </w:t>
            </w:r>
            <w:proofErr w:type="spellStart"/>
            <w:r w:rsidRPr="007443AB">
              <w:rPr>
                <w:rFonts w:ascii="Comic Sans MS" w:hAnsi="Comic Sans MS"/>
                <w:b/>
                <w:sz w:val="20"/>
                <w:u w:val="single"/>
              </w:rPr>
              <w:t>Rockstars</w:t>
            </w:r>
            <w:proofErr w:type="spellEnd"/>
          </w:p>
          <w:p w14:paraId="464E3767" w14:textId="5E4AC208" w:rsidR="00921E95" w:rsidRPr="007443AB" w:rsidRDefault="007C36F4" w:rsidP="007C36F4">
            <w:pPr>
              <w:rPr>
                <w:rFonts w:ascii="Comic Sans MS" w:hAnsi="Comic Sans MS"/>
                <w:sz w:val="20"/>
              </w:rPr>
            </w:pPr>
            <w:r w:rsidRPr="007443AB">
              <w:rPr>
                <w:rFonts w:ascii="Comic Sans MS" w:hAnsi="Comic Sans MS"/>
                <w:sz w:val="20"/>
              </w:rPr>
              <w:t>Don’t forget to keep practicing your x table knowledge!</w:t>
            </w:r>
          </w:p>
          <w:p w14:paraId="41B03678" w14:textId="788DA41A" w:rsidR="007C36F4" w:rsidRPr="007443AB" w:rsidRDefault="001022AB" w:rsidP="007C36F4">
            <w:pPr>
              <w:rPr>
                <w:rFonts w:ascii="Comic Sans MS" w:hAnsi="Comic Sans MS"/>
                <w:b/>
                <w:sz w:val="20"/>
                <w:u w:val="single"/>
              </w:rPr>
            </w:pPr>
            <w:r w:rsidRPr="007443AB">
              <w:rPr>
                <w:rFonts w:ascii="Comic Sans MS" w:hAnsi="Comic Sans MS"/>
                <w:b/>
                <w:sz w:val="20"/>
                <w:u w:val="single"/>
              </w:rPr>
              <w:t>Multiplication</w:t>
            </w:r>
          </w:p>
          <w:p w14:paraId="20268172" w14:textId="1BA8F542" w:rsidR="007C36F4" w:rsidRPr="004E465F" w:rsidRDefault="001022AB" w:rsidP="007C36F4">
            <w:pPr>
              <w:rPr>
                <w:rFonts w:ascii="Comic Sans MS" w:hAnsi="Comic Sans MS"/>
                <w:sz w:val="20"/>
              </w:rPr>
            </w:pPr>
            <w:r w:rsidRPr="007443AB">
              <w:rPr>
                <w:rFonts w:ascii="Comic Sans MS" w:hAnsi="Comic Sans MS"/>
                <w:sz w:val="20"/>
              </w:rPr>
              <w:t>The attached worksheet has word problems all to do with multiplication. Have a go!</w:t>
            </w:r>
          </w:p>
        </w:tc>
        <w:tc>
          <w:tcPr>
            <w:tcW w:w="7108" w:type="dxa"/>
            <w:gridSpan w:val="2"/>
            <w:vMerge w:val="restart"/>
          </w:tcPr>
          <w:p w14:paraId="3F7B5A75" w14:textId="77777777" w:rsidR="00F10E19" w:rsidRDefault="00F10E19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b/>
                <w:sz w:val="20"/>
                <w:u w:val="single"/>
              </w:rPr>
            </w:pPr>
            <w:r>
              <w:rPr>
                <w:rFonts w:ascii="Comic Sans MS" w:hAnsi="Comic Sans MS" w:cstheme="minorHAnsi"/>
                <w:b/>
                <w:sz w:val="20"/>
                <w:u w:val="single"/>
              </w:rPr>
              <w:t>Poetry</w:t>
            </w:r>
          </w:p>
          <w:p w14:paraId="13F341B6" w14:textId="5DFBF904" w:rsidR="00F10E19" w:rsidRDefault="00803CD2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We</w:t>
            </w:r>
            <w:r w:rsidR="00F10E19">
              <w:rPr>
                <w:rFonts w:ascii="Comic Sans MS" w:hAnsi="Comic Sans MS" w:cstheme="minorHAnsi"/>
                <w:sz w:val="20"/>
              </w:rPr>
              <w:t xml:space="preserve"> would like you to have a go at writing a </w:t>
            </w:r>
            <w:proofErr w:type="spellStart"/>
            <w:r w:rsidR="00F10E19">
              <w:rPr>
                <w:rFonts w:ascii="Comic Sans MS" w:hAnsi="Comic Sans MS" w:cstheme="minorHAnsi"/>
                <w:sz w:val="20"/>
              </w:rPr>
              <w:t>Cinquain</w:t>
            </w:r>
            <w:proofErr w:type="spellEnd"/>
            <w:r w:rsidR="00F10E19">
              <w:rPr>
                <w:rFonts w:ascii="Comic Sans MS" w:hAnsi="Comic Sans MS" w:cstheme="minorHAnsi"/>
                <w:sz w:val="20"/>
              </w:rPr>
              <w:t xml:space="preserve"> poem. </w:t>
            </w:r>
            <w:proofErr w:type="spellStart"/>
            <w:r w:rsidR="003814D0">
              <w:rPr>
                <w:rFonts w:ascii="Comic Sans MS" w:hAnsi="Comic Sans MS" w:cstheme="minorHAnsi"/>
                <w:sz w:val="20"/>
              </w:rPr>
              <w:t>Cinquain</w:t>
            </w:r>
            <w:proofErr w:type="spellEnd"/>
            <w:r w:rsidR="003814D0">
              <w:rPr>
                <w:rFonts w:ascii="Comic Sans MS" w:hAnsi="Comic Sans MS" w:cstheme="minorHAnsi"/>
                <w:sz w:val="20"/>
              </w:rPr>
              <w:t xml:space="preserve"> poems</w:t>
            </w:r>
            <w:r w:rsidR="00F10E19">
              <w:rPr>
                <w:rFonts w:ascii="Comic Sans MS" w:hAnsi="Comic Sans MS" w:cstheme="minorHAnsi"/>
                <w:sz w:val="20"/>
              </w:rPr>
              <w:t xml:space="preserve"> are 5 lines long and only have a few words on each line. </w:t>
            </w:r>
            <w:r w:rsidR="00F42C00">
              <w:rPr>
                <w:rFonts w:ascii="Comic Sans MS" w:hAnsi="Comic Sans MS" w:cstheme="minorHAnsi"/>
                <w:sz w:val="20"/>
              </w:rPr>
              <w:t>However there is a rule for each line.</w:t>
            </w:r>
          </w:p>
          <w:p w14:paraId="6D5F6BC7" w14:textId="4BA78EC9" w:rsidR="00F42C00" w:rsidRDefault="00F42C00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 xml:space="preserve">Line one is a noun- </w:t>
            </w:r>
            <w:proofErr w:type="spellStart"/>
            <w:r>
              <w:rPr>
                <w:rFonts w:ascii="Comic Sans MS" w:hAnsi="Comic Sans MS" w:cstheme="minorHAnsi"/>
                <w:sz w:val="20"/>
              </w:rPr>
              <w:t>E.g</w:t>
            </w:r>
            <w:proofErr w:type="spellEnd"/>
            <w:r>
              <w:rPr>
                <w:rFonts w:ascii="Comic Sans MS" w:hAnsi="Comic Sans MS" w:cstheme="minorHAnsi"/>
                <w:sz w:val="20"/>
              </w:rPr>
              <w:t xml:space="preserve"> Lollies.</w:t>
            </w:r>
          </w:p>
          <w:p w14:paraId="761D990C" w14:textId="5D0E64E3" w:rsidR="00F42C00" w:rsidRDefault="00F42C00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 xml:space="preserve">Line two you need to add 2 adjectives- </w:t>
            </w:r>
            <w:proofErr w:type="spellStart"/>
            <w:r>
              <w:rPr>
                <w:rFonts w:ascii="Comic Sans MS" w:hAnsi="Comic Sans MS" w:cstheme="minorHAnsi"/>
                <w:sz w:val="20"/>
              </w:rPr>
              <w:t>E.g</w:t>
            </w:r>
            <w:proofErr w:type="spellEnd"/>
            <w:r>
              <w:rPr>
                <w:rFonts w:ascii="Comic Sans MS" w:hAnsi="Comic Sans MS" w:cstheme="minorHAnsi"/>
                <w:sz w:val="20"/>
              </w:rPr>
              <w:t xml:space="preserve"> fruity, delicious</w:t>
            </w:r>
          </w:p>
          <w:p w14:paraId="0C414138" w14:textId="315C7F7A" w:rsidR="00F42C00" w:rsidRDefault="00F42C00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 xml:space="preserve">Line three you need to add 3 verbs- </w:t>
            </w:r>
            <w:proofErr w:type="spellStart"/>
            <w:r>
              <w:rPr>
                <w:rFonts w:ascii="Comic Sans MS" w:hAnsi="Comic Sans MS" w:cstheme="minorHAnsi"/>
                <w:sz w:val="20"/>
              </w:rPr>
              <w:t>e.g</w:t>
            </w:r>
            <w:proofErr w:type="spellEnd"/>
            <w:r>
              <w:rPr>
                <w:rFonts w:ascii="Comic Sans MS" w:hAnsi="Comic Sans MS" w:cstheme="minorHAnsi"/>
                <w:sz w:val="20"/>
              </w:rPr>
              <w:t xml:space="preserve"> eating, licking, </w:t>
            </w:r>
            <w:proofErr w:type="gramStart"/>
            <w:r>
              <w:rPr>
                <w:rFonts w:ascii="Comic Sans MS" w:hAnsi="Comic Sans MS" w:cstheme="minorHAnsi"/>
                <w:sz w:val="20"/>
              </w:rPr>
              <w:t>tasting</w:t>
            </w:r>
            <w:proofErr w:type="gramEnd"/>
            <w:r>
              <w:rPr>
                <w:rFonts w:ascii="Comic Sans MS" w:hAnsi="Comic Sans MS" w:cstheme="minorHAnsi"/>
                <w:sz w:val="20"/>
              </w:rPr>
              <w:t>.</w:t>
            </w:r>
          </w:p>
          <w:p w14:paraId="44932CCF" w14:textId="2382CC8C" w:rsidR="00F42C00" w:rsidRDefault="00F42C00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 xml:space="preserve">Line four you need four feeling words/a phrase- </w:t>
            </w:r>
            <w:proofErr w:type="spellStart"/>
            <w:r>
              <w:rPr>
                <w:rFonts w:ascii="Comic Sans MS" w:hAnsi="Comic Sans MS" w:cstheme="minorHAnsi"/>
                <w:sz w:val="20"/>
              </w:rPr>
              <w:t>e.g</w:t>
            </w:r>
            <w:proofErr w:type="spellEnd"/>
            <w:r>
              <w:rPr>
                <w:rFonts w:ascii="Comic Sans MS" w:hAnsi="Comic Sans MS" w:cstheme="minorHAnsi"/>
                <w:sz w:val="20"/>
              </w:rPr>
              <w:t xml:space="preserve"> yummy in my tummy.</w:t>
            </w:r>
          </w:p>
          <w:p w14:paraId="6BEDCAC8" w14:textId="77F1000F" w:rsidR="00F42C00" w:rsidRDefault="00F42C00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 xml:space="preserve">Line 5 needs to be one word which is a synonym (word with a similar meaning) for the first noun </w:t>
            </w:r>
            <w:proofErr w:type="spellStart"/>
            <w:r>
              <w:rPr>
                <w:rFonts w:ascii="Comic Sans MS" w:hAnsi="Comic Sans MS" w:cstheme="minorHAnsi"/>
                <w:sz w:val="20"/>
              </w:rPr>
              <w:t>e.g</w:t>
            </w:r>
            <w:proofErr w:type="spellEnd"/>
            <w:r>
              <w:rPr>
                <w:rFonts w:ascii="Comic Sans MS" w:hAnsi="Comic Sans MS" w:cstheme="minorHAnsi"/>
                <w:sz w:val="20"/>
              </w:rPr>
              <w:t xml:space="preserve"> sweets.</w:t>
            </w:r>
          </w:p>
          <w:p w14:paraId="01882786" w14:textId="77777777" w:rsidR="00F42C00" w:rsidRDefault="00F42C00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So you would get a poem that looked like this:</w:t>
            </w:r>
          </w:p>
          <w:p w14:paraId="739C2B91" w14:textId="77777777" w:rsidR="00F42C00" w:rsidRPr="00F42C00" w:rsidRDefault="00F42C00" w:rsidP="00F42C00">
            <w:pPr>
              <w:pStyle w:val="NormalWeb"/>
              <w:spacing w:before="0" w:beforeAutospacing="0" w:after="0" w:afterAutospacing="0"/>
              <w:ind w:right="450"/>
              <w:jc w:val="center"/>
              <w:rPr>
                <w:rFonts w:ascii="Comic Sans MS" w:hAnsi="Comic Sans MS" w:cstheme="minorHAnsi"/>
                <w:i/>
                <w:color w:val="FF0000"/>
                <w:sz w:val="20"/>
              </w:rPr>
            </w:pPr>
            <w:r w:rsidRPr="00F42C00">
              <w:rPr>
                <w:rFonts w:ascii="Comic Sans MS" w:hAnsi="Comic Sans MS" w:cstheme="minorHAnsi"/>
                <w:i/>
                <w:color w:val="FF0000"/>
                <w:sz w:val="20"/>
              </w:rPr>
              <w:t>Lollies</w:t>
            </w:r>
          </w:p>
          <w:p w14:paraId="4565D73E" w14:textId="77777777" w:rsidR="00F42C00" w:rsidRPr="00F42C00" w:rsidRDefault="00F42C00" w:rsidP="00F42C00">
            <w:pPr>
              <w:pStyle w:val="NormalWeb"/>
              <w:spacing w:before="0" w:beforeAutospacing="0" w:after="0" w:afterAutospacing="0"/>
              <w:ind w:right="450"/>
              <w:jc w:val="center"/>
              <w:rPr>
                <w:rFonts w:ascii="Comic Sans MS" w:hAnsi="Comic Sans MS" w:cstheme="minorHAnsi"/>
                <w:i/>
                <w:color w:val="FF0000"/>
                <w:sz w:val="20"/>
              </w:rPr>
            </w:pPr>
            <w:r w:rsidRPr="00F42C00">
              <w:rPr>
                <w:rFonts w:ascii="Comic Sans MS" w:hAnsi="Comic Sans MS" w:cstheme="minorHAnsi"/>
                <w:i/>
                <w:color w:val="FF0000"/>
                <w:sz w:val="20"/>
              </w:rPr>
              <w:t>Fruity, delicious</w:t>
            </w:r>
          </w:p>
          <w:p w14:paraId="5211BA3D" w14:textId="77777777" w:rsidR="00F42C00" w:rsidRPr="00F42C00" w:rsidRDefault="00F42C00" w:rsidP="00F42C00">
            <w:pPr>
              <w:pStyle w:val="NormalWeb"/>
              <w:spacing w:before="0" w:beforeAutospacing="0" w:after="0" w:afterAutospacing="0"/>
              <w:ind w:right="450"/>
              <w:jc w:val="center"/>
              <w:rPr>
                <w:rFonts w:ascii="Comic Sans MS" w:hAnsi="Comic Sans MS" w:cstheme="minorHAnsi"/>
                <w:i/>
                <w:color w:val="FF0000"/>
                <w:sz w:val="20"/>
              </w:rPr>
            </w:pPr>
            <w:r w:rsidRPr="00F42C00">
              <w:rPr>
                <w:rFonts w:ascii="Comic Sans MS" w:hAnsi="Comic Sans MS" w:cstheme="minorHAnsi"/>
                <w:i/>
                <w:color w:val="FF0000"/>
                <w:sz w:val="20"/>
              </w:rPr>
              <w:t>Eating, licking, tasting</w:t>
            </w:r>
          </w:p>
          <w:p w14:paraId="04E0C04F" w14:textId="77777777" w:rsidR="00F42C00" w:rsidRPr="00F42C00" w:rsidRDefault="00F42C00" w:rsidP="00F42C00">
            <w:pPr>
              <w:pStyle w:val="NormalWeb"/>
              <w:spacing w:before="0" w:beforeAutospacing="0" w:after="0" w:afterAutospacing="0"/>
              <w:ind w:right="450"/>
              <w:jc w:val="center"/>
              <w:rPr>
                <w:rFonts w:ascii="Comic Sans MS" w:hAnsi="Comic Sans MS" w:cstheme="minorHAnsi"/>
                <w:i/>
                <w:color w:val="FF0000"/>
                <w:sz w:val="20"/>
              </w:rPr>
            </w:pPr>
            <w:r w:rsidRPr="00F42C00">
              <w:rPr>
                <w:rFonts w:ascii="Comic Sans MS" w:hAnsi="Comic Sans MS" w:cstheme="minorHAnsi"/>
                <w:i/>
                <w:color w:val="FF0000"/>
                <w:sz w:val="20"/>
              </w:rPr>
              <w:t>Yummy in my tummy</w:t>
            </w:r>
          </w:p>
          <w:p w14:paraId="1B42DFEB" w14:textId="3E024391" w:rsidR="00F42C00" w:rsidRPr="00F42C00" w:rsidRDefault="00F42C00" w:rsidP="00F42C00">
            <w:pPr>
              <w:pStyle w:val="NormalWeb"/>
              <w:spacing w:before="0" w:beforeAutospacing="0" w:after="0" w:afterAutospacing="0"/>
              <w:ind w:right="450"/>
              <w:jc w:val="center"/>
              <w:rPr>
                <w:rFonts w:ascii="Comic Sans MS" w:hAnsi="Comic Sans MS" w:cstheme="minorHAnsi"/>
                <w:i/>
                <w:color w:val="FF0000"/>
                <w:sz w:val="20"/>
              </w:rPr>
            </w:pPr>
            <w:r w:rsidRPr="00F42C00">
              <w:rPr>
                <w:rFonts w:ascii="Comic Sans MS" w:hAnsi="Comic Sans MS" w:cstheme="minorHAnsi"/>
                <w:i/>
                <w:color w:val="FF0000"/>
                <w:sz w:val="20"/>
              </w:rPr>
              <w:t>Sweets.</w:t>
            </w:r>
          </w:p>
          <w:p w14:paraId="7A4A153D" w14:textId="45E77F53" w:rsidR="00F10E19" w:rsidRPr="00F42C00" w:rsidRDefault="00F42C00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 xml:space="preserve">You can write the poem on any subject but you might complete one about Ancient Greece using the information you have learnt already. </w:t>
            </w:r>
          </w:p>
          <w:p w14:paraId="1BF874CF" w14:textId="77777777" w:rsidR="00F10E19" w:rsidRDefault="00F10E19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b/>
                <w:sz w:val="20"/>
                <w:u w:val="single"/>
              </w:rPr>
            </w:pPr>
            <w:r>
              <w:rPr>
                <w:rFonts w:ascii="Comic Sans MS" w:hAnsi="Comic Sans MS" w:cstheme="minorHAnsi"/>
                <w:b/>
                <w:sz w:val="20"/>
                <w:u w:val="single"/>
              </w:rPr>
              <w:t>Oak National Academy</w:t>
            </w:r>
          </w:p>
          <w:p w14:paraId="25A5E37F" w14:textId="4D9F0E2E" w:rsidR="00F10E19" w:rsidRDefault="00F10E19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b/>
                <w:sz w:val="20"/>
                <w:u w:val="single"/>
              </w:rPr>
            </w:pPr>
            <w:r>
              <w:rPr>
                <w:rFonts w:ascii="Comic Sans MS" w:hAnsi="Comic Sans MS" w:cstheme="minorHAnsi"/>
                <w:sz w:val="20"/>
              </w:rPr>
              <w:t>On the website below there are daily lessons for all subjects. This week I would like you to follow the English lessons for year 6. There is a video to follow and then activities.</w:t>
            </w:r>
            <w:r w:rsidR="002B22A8">
              <w:rPr>
                <w:rFonts w:ascii="Comic Sans MS" w:hAnsi="Comic Sans MS" w:cstheme="minorHAnsi"/>
                <w:sz w:val="20"/>
              </w:rPr>
              <w:t xml:space="preserve"> These are really good to complete and will keep you busy!</w:t>
            </w:r>
          </w:p>
          <w:p w14:paraId="17D3A184" w14:textId="69EFD2D3" w:rsidR="00F10E19" w:rsidRDefault="00803CD2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b/>
                <w:sz w:val="20"/>
                <w:u w:val="single"/>
              </w:rPr>
            </w:pPr>
            <w:hyperlink r:id="rId9" w:anchor="subjects" w:history="1">
              <w:r w:rsidR="00F10E19" w:rsidRPr="00F10E19">
                <w:rPr>
                  <w:rStyle w:val="Hyperlink"/>
                  <w:rFonts w:ascii="Comic Sans MS" w:hAnsi="Comic Sans MS"/>
                </w:rPr>
                <w:t>https://www.thenational.academy/online-classroom/year-6/english#subjects</w:t>
              </w:r>
            </w:hyperlink>
          </w:p>
          <w:p w14:paraId="6E27946D" w14:textId="77777777" w:rsidR="00921E95" w:rsidRDefault="00E708B7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b/>
                <w:sz w:val="20"/>
                <w:u w:val="single"/>
              </w:rPr>
            </w:pPr>
            <w:r>
              <w:rPr>
                <w:rFonts w:ascii="Comic Sans MS" w:hAnsi="Comic Sans MS" w:cstheme="minorHAnsi"/>
                <w:b/>
                <w:sz w:val="20"/>
                <w:u w:val="single"/>
              </w:rPr>
              <w:t>Spelling Shed</w:t>
            </w:r>
          </w:p>
          <w:p w14:paraId="7F761287" w14:textId="77777777" w:rsidR="00E708B7" w:rsidRPr="00E708B7" w:rsidRDefault="00E708B7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Please use your logons and go onto spelling shed to complete the tasks (if you haven’t got your login use the spellings from the booklet you took home).</w:t>
            </w:r>
          </w:p>
        </w:tc>
      </w:tr>
      <w:tr w:rsidR="005E7DD8" w:rsidRPr="004E465F" w14:paraId="7E31296F" w14:textId="77777777" w:rsidTr="004E465F">
        <w:trPr>
          <w:trHeight w:val="240"/>
        </w:trPr>
        <w:tc>
          <w:tcPr>
            <w:tcW w:w="8383" w:type="dxa"/>
            <w:gridSpan w:val="2"/>
          </w:tcPr>
          <w:p w14:paraId="12E5C842" w14:textId="6F94EBE5" w:rsidR="005E7DD8" w:rsidRPr="004E465F" w:rsidRDefault="005E7DD8" w:rsidP="005E7DD8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  <w:r w:rsidRPr="004E465F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Science</w:t>
            </w:r>
          </w:p>
        </w:tc>
        <w:tc>
          <w:tcPr>
            <w:tcW w:w="7108" w:type="dxa"/>
            <w:gridSpan w:val="2"/>
            <w:vMerge/>
          </w:tcPr>
          <w:p w14:paraId="144034AA" w14:textId="77777777" w:rsidR="005E7DD8" w:rsidRPr="004E465F" w:rsidRDefault="005E7DD8" w:rsidP="00AC56FE">
            <w:pPr>
              <w:rPr>
                <w:rFonts w:ascii="Comic Sans MS" w:hAnsi="Comic Sans MS"/>
                <w:b/>
                <w:sz w:val="20"/>
                <w:u w:val="single"/>
              </w:rPr>
            </w:pPr>
          </w:p>
        </w:tc>
      </w:tr>
      <w:tr w:rsidR="005E7DD8" w:rsidRPr="004E465F" w14:paraId="1FC8698A" w14:textId="77777777" w:rsidTr="004E465F">
        <w:trPr>
          <w:trHeight w:val="4272"/>
        </w:trPr>
        <w:tc>
          <w:tcPr>
            <w:tcW w:w="8383" w:type="dxa"/>
            <w:gridSpan w:val="2"/>
          </w:tcPr>
          <w:p w14:paraId="0A02169C" w14:textId="0D2A16F2" w:rsidR="00AF480D" w:rsidRPr="007443AB" w:rsidRDefault="00AF480D" w:rsidP="0013042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443AB">
              <w:rPr>
                <w:rFonts w:ascii="Comic Sans MS" w:hAnsi="Comic Sans MS"/>
                <w:b/>
                <w:sz w:val="20"/>
                <w:szCs w:val="20"/>
                <w:u w:val="single"/>
              </w:rPr>
              <w:t>Exercise Investigation</w:t>
            </w:r>
          </w:p>
          <w:p w14:paraId="6A162010" w14:textId="6784DFA8" w:rsidR="00AF480D" w:rsidRPr="007443AB" w:rsidRDefault="00AF480D" w:rsidP="0013042A">
            <w:pPr>
              <w:rPr>
                <w:rFonts w:ascii="Comic Sans MS" w:hAnsi="Comic Sans MS"/>
                <w:sz w:val="20"/>
                <w:szCs w:val="20"/>
              </w:rPr>
            </w:pPr>
            <w:r w:rsidRPr="007443AB">
              <w:rPr>
                <w:rFonts w:ascii="Comic Sans MS" w:hAnsi="Comic Sans MS"/>
                <w:sz w:val="20"/>
                <w:szCs w:val="20"/>
              </w:rPr>
              <w:t xml:space="preserve">Ever wondered why you feel out of breath when you exercise? Use the videos on this website </w:t>
            </w:r>
            <w:hyperlink r:id="rId10" w:history="1">
              <w:r w:rsidRPr="007443AB">
                <w:rPr>
                  <w:rStyle w:val="Hyperlink"/>
                  <w:sz w:val="20"/>
                  <w:szCs w:val="20"/>
                </w:rPr>
                <w:t>https://www.stem.org.uk/resources/elibrary/resource/315584/what-affects-your-heart-rate</w:t>
              </w:r>
            </w:hyperlink>
            <w:r w:rsidRPr="007443AB">
              <w:rPr>
                <w:rFonts w:ascii="Comic Sans MS" w:hAnsi="Comic Sans MS"/>
                <w:sz w:val="20"/>
                <w:szCs w:val="20"/>
              </w:rPr>
              <w:t xml:space="preserve"> to help you to create your own investigation into what happens when you exercise. </w:t>
            </w:r>
          </w:p>
          <w:p w14:paraId="38A64630" w14:textId="5DDF7322" w:rsidR="00AF480D" w:rsidRPr="007443AB" w:rsidRDefault="00AF480D" w:rsidP="0013042A">
            <w:pPr>
              <w:rPr>
                <w:rFonts w:ascii="Comic Sans MS" w:hAnsi="Comic Sans MS"/>
                <w:sz w:val="20"/>
                <w:szCs w:val="20"/>
              </w:rPr>
            </w:pPr>
            <w:r w:rsidRPr="007443AB">
              <w:rPr>
                <w:rFonts w:ascii="Comic Sans MS" w:hAnsi="Comic Sans MS"/>
                <w:sz w:val="20"/>
                <w:szCs w:val="20"/>
              </w:rPr>
              <w:t>*Think about your variables (what will you change/keep the same?)</w:t>
            </w:r>
          </w:p>
          <w:p w14:paraId="64992227" w14:textId="57F2D56E" w:rsidR="00AF480D" w:rsidRPr="007443AB" w:rsidRDefault="00AF480D" w:rsidP="0013042A">
            <w:pPr>
              <w:rPr>
                <w:rFonts w:ascii="Comic Sans MS" w:hAnsi="Comic Sans MS"/>
                <w:sz w:val="20"/>
                <w:szCs w:val="20"/>
              </w:rPr>
            </w:pPr>
            <w:r w:rsidRPr="007443AB">
              <w:rPr>
                <w:rFonts w:ascii="Comic Sans MS" w:hAnsi="Comic Sans MS"/>
                <w:sz w:val="20"/>
                <w:szCs w:val="20"/>
              </w:rPr>
              <w:t>-Will you change the type of exercise</w:t>
            </w:r>
            <w:r w:rsidR="00AC1817" w:rsidRPr="007443AB">
              <w:rPr>
                <w:rFonts w:ascii="Comic Sans MS" w:hAnsi="Comic Sans MS"/>
                <w:sz w:val="20"/>
                <w:szCs w:val="20"/>
              </w:rPr>
              <w:t xml:space="preserve"> but keep the time the same</w:t>
            </w:r>
            <w:r w:rsidRPr="007443AB">
              <w:rPr>
                <w:rFonts w:ascii="Comic Sans MS" w:hAnsi="Comic Sans MS"/>
                <w:sz w:val="20"/>
                <w:szCs w:val="20"/>
              </w:rPr>
              <w:t>? (</w:t>
            </w:r>
            <w:proofErr w:type="gramStart"/>
            <w:r w:rsidRPr="007443AB">
              <w:rPr>
                <w:rFonts w:ascii="Comic Sans MS" w:hAnsi="Comic Sans MS"/>
                <w:sz w:val="20"/>
                <w:szCs w:val="20"/>
              </w:rPr>
              <w:t>sit</w:t>
            </w:r>
            <w:proofErr w:type="gramEnd"/>
            <w:r w:rsidRPr="007443AB">
              <w:rPr>
                <w:rFonts w:ascii="Comic Sans MS" w:hAnsi="Comic Sans MS"/>
                <w:sz w:val="20"/>
                <w:szCs w:val="20"/>
              </w:rPr>
              <w:t xml:space="preserve"> ups, star jumps, running on the spot etc.)</w:t>
            </w:r>
          </w:p>
          <w:p w14:paraId="133F4597" w14:textId="7A9A3C23" w:rsidR="00AF480D" w:rsidRPr="007443AB" w:rsidRDefault="00AF480D" w:rsidP="0013042A">
            <w:pPr>
              <w:rPr>
                <w:rFonts w:ascii="Comic Sans MS" w:hAnsi="Comic Sans MS"/>
                <w:sz w:val="20"/>
                <w:szCs w:val="20"/>
              </w:rPr>
            </w:pPr>
            <w:r w:rsidRPr="007443AB">
              <w:rPr>
                <w:rFonts w:ascii="Comic Sans MS" w:hAnsi="Comic Sans MS"/>
                <w:sz w:val="20"/>
                <w:szCs w:val="20"/>
              </w:rPr>
              <w:t>-Will you change the length of time and keep the exercise the same? (15 seconds, rest, 30 seconds, rest etc.)</w:t>
            </w:r>
          </w:p>
          <w:p w14:paraId="26CFF17C" w14:textId="28C224AE" w:rsidR="00AF480D" w:rsidRPr="007443AB" w:rsidRDefault="00AF480D" w:rsidP="0013042A">
            <w:pPr>
              <w:rPr>
                <w:rFonts w:ascii="Comic Sans MS" w:hAnsi="Comic Sans MS"/>
                <w:sz w:val="20"/>
                <w:szCs w:val="20"/>
              </w:rPr>
            </w:pPr>
            <w:r w:rsidRPr="007443AB">
              <w:rPr>
                <w:rFonts w:ascii="Comic Sans MS" w:hAnsi="Comic Sans MS"/>
                <w:sz w:val="20"/>
                <w:szCs w:val="20"/>
              </w:rPr>
              <w:t>-You could even couple your science for this week with your Joe Wicks PE and see how your pulse rate varies at the end of Joe’s workout each day! It’</w:t>
            </w:r>
            <w:r w:rsidR="00AC1817" w:rsidRPr="007443AB">
              <w:rPr>
                <w:rFonts w:ascii="Comic Sans MS" w:hAnsi="Comic Sans MS"/>
                <w:sz w:val="20"/>
                <w:szCs w:val="20"/>
              </w:rPr>
              <w:t>s up to you as long as it is a FAIR TEST- think about how to make this possible.</w:t>
            </w:r>
          </w:p>
          <w:p w14:paraId="21C72150" w14:textId="597045F0" w:rsidR="00AF480D" w:rsidRPr="007443AB" w:rsidRDefault="00AF480D" w:rsidP="0013042A">
            <w:pPr>
              <w:rPr>
                <w:rFonts w:ascii="Comic Sans MS" w:hAnsi="Comic Sans MS"/>
                <w:sz w:val="20"/>
                <w:szCs w:val="20"/>
              </w:rPr>
            </w:pPr>
            <w:r w:rsidRPr="007443AB">
              <w:rPr>
                <w:rFonts w:ascii="Comic Sans MS" w:hAnsi="Comic Sans MS"/>
                <w:sz w:val="20"/>
                <w:szCs w:val="20"/>
              </w:rPr>
              <w:t>When you have collected your data, see if you can create a line graph or a table to show your results, and, as always, Mr Lowell would love to see your science work posted on the Facebook page!</w:t>
            </w:r>
          </w:p>
          <w:p w14:paraId="6F55B33B" w14:textId="3B05DD4F" w:rsidR="00AF480D" w:rsidRPr="007443AB" w:rsidRDefault="00AC1817" w:rsidP="0013042A">
            <w:pPr>
              <w:rPr>
                <w:rFonts w:ascii="Comic Sans MS" w:hAnsi="Comic Sans MS"/>
                <w:sz w:val="20"/>
                <w:szCs w:val="20"/>
              </w:rPr>
            </w:pPr>
            <w:r w:rsidRPr="007443AB">
              <w:rPr>
                <w:rFonts w:ascii="Comic Sans MS" w:hAnsi="Comic Sans MS"/>
                <w:sz w:val="20"/>
                <w:szCs w:val="20"/>
              </w:rPr>
              <w:t>***</w:t>
            </w:r>
            <w:r w:rsidR="00AF480D" w:rsidRPr="007443AB">
              <w:rPr>
                <w:rFonts w:ascii="Comic Sans MS" w:hAnsi="Comic Sans MS"/>
                <w:sz w:val="20"/>
                <w:szCs w:val="20"/>
              </w:rPr>
              <w:t>Want even more science?</w:t>
            </w:r>
          </w:p>
          <w:p w14:paraId="3F0F72B2" w14:textId="77777777" w:rsidR="005E7DD8" w:rsidRPr="007443AB" w:rsidRDefault="005E7DD8" w:rsidP="0013042A">
            <w:pPr>
              <w:rPr>
                <w:rFonts w:ascii="Comic Sans MS" w:hAnsi="Comic Sans MS"/>
                <w:sz w:val="20"/>
                <w:szCs w:val="20"/>
              </w:rPr>
            </w:pPr>
            <w:r w:rsidRPr="007443AB">
              <w:rPr>
                <w:rFonts w:ascii="Comic Sans MS" w:hAnsi="Comic Sans MS"/>
                <w:b/>
                <w:sz w:val="20"/>
                <w:szCs w:val="20"/>
                <w:u w:val="single"/>
              </w:rPr>
              <w:t>Dr Chips</w:t>
            </w:r>
            <w:r w:rsidRPr="007443AB">
              <w:rPr>
                <w:rFonts w:ascii="Comic Sans MS" w:hAnsi="Comic Sans MS"/>
                <w:sz w:val="20"/>
                <w:szCs w:val="20"/>
              </w:rPr>
              <w:t xml:space="preserve"> puts on daily science, engineering and computing lessons along with a live YouTube video at </w:t>
            </w:r>
            <w:r w:rsidRPr="007443AB">
              <w:rPr>
                <w:rFonts w:ascii="Comic Sans MS" w:hAnsi="Comic Sans MS"/>
                <w:b/>
                <w:sz w:val="20"/>
                <w:szCs w:val="20"/>
                <w:u w:val="single"/>
              </w:rPr>
              <w:t>10am</w:t>
            </w:r>
            <w:r w:rsidRPr="007443AB">
              <w:rPr>
                <w:rFonts w:ascii="Comic Sans MS" w:hAnsi="Comic Sans MS"/>
                <w:sz w:val="20"/>
                <w:szCs w:val="20"/>
              </w:rPr>
              <w:t>. Each day has a theme</w:t>
            </w:r>
            <w:r w:rsidR="0013042A" w:rsidRPr="007443AB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5FE5833A" w14:textId="55005485" w:rsidR="004E465F" w:rsidRPr="004E465F" w:rsidRDefault="00803CD2" w:rsidP="00AF480D">
            <w:pPr>
              <w:rPr>
                <w:rFonts w:ascii="Comic Sans MS" w:hAnsi="Comic Sans MS"/>
                <w:sz w:val="20"/>
              </w:rPr>
            </w:pPr>
            <w:hyperlink r:id="rId11" w:history="1">
              <w:r w:rsidR="005E7DD8" w:rsidRPr="007443AB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https://drchips.weebly.com/</w:t>
              </w:r>
            </w:hyperlink>
          </w:p>
        </w:tc>
        <w:tc>
          <w:tcPr>
            <w:tcW w:w="7108" w:type="dxa"/>
            <w:gridSpan w:val="2"/>
            <w:vMerge/>
          </w:tcPr>
          <w:p w14:paraId="02E82B0E" w14:textId="77777777" w:rsidR="005E7DD8" w:rsidRPr="004E465F" w:rsidRDefault="005E7DD8" w:rsidP="00AC56FE">
            <w:pPr>
              <w:rPr>
                <w:rFonts w:ascii="Comic Sans MS" w:hAnsi="Comic Sans MS"/>
                <w:b/>
                <w:sz w:val="20"/>
                <w:u w:val="single"/>
              </w:rPr>
            </w:pPr>
          </w:p>
        </w:tc>
      </w:tr>
      <w:tr w:rsidR="00D61749" w:rsidRPr="004E465F" w14:paraId="7BB554BA" w14:textId="77777777" w:rsidTr="004E465F">
        <w:trPr>
          <w:trHeight w:val="287"/>
        </w:trPr>
        <w:tc>
          <w:tcPr>
            <w:tcW w:w="5163" w:type="dxa"/>
          </w:tcPr>
          <w:p w14:paraId="6685A87A" w14:textId="77777777" w:rsidR="00D61749" w:rsidRPr="004E465F" w:rsidRDefault="005E7DD8" w:rsidP="005E7DD8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4E465F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lastRenderedPageBreak/>
              <w:t>History</w:t>
            </w:r>
          </w:p>
        </w:tc>
        <w:tc>
          <w:tcPr>
            <w:tcW w:w="5164" w:type="dxa"/>
            <w:gridSpan w:val="2"/>
          </w:tcPr>
          <w:p w14:paraId="309D3CE5" w14:textId="77777777" w:rsidR="00D61749" w:rsidRPr="004E465F" w:rsidRDefault="00E21EB3" w:rsidP="005E7DD8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4E465F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PE</w:t>
            </w:r>
          </w:p>
        </w:tc>
        <w:tc>
          <w:tcPr>
            <w:tcW w:w="5164" w:type="dxa"/>
          </w:tcPr>
          <w:p w14:paraId="1B35D83D" w14:textId="77777777" w:rsidR="00D61749" w:rsidRPr="004E465F" w:rsidRDefault="00D61749" w:rsidP="005E7DD8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4E465F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Art </w:t>
            </w:r>
          </w:p>
        </w:tc>
      </w:tr>
      <w:tr w:rsidR="00D61749" w:rsidRPr="004E465F" w14:paraId="45C66998" w14:textId="77777777" w:rsidTr="004E465F">
        <w:trPr>
          <w:trHeight w:val="4387"/>
        </w:trPr>
        <w:tc>
          <w:tcPr>
            <w:tcW w:w="5163" w:type="dxa"/>
          </w:tcPr>
          <w:p w14:paraId="208EABBF" w14:textId="62CCCB79" w:rsidR="004E465F" w:rsidRPr="003230C5" w:rsidRDefault="001022AB" w:rsidP="004E465F">
            <w:pPr>
              <w:rPr>
                <w:rFonts w:ascii="Comic Sans MS" w:hAnsi="Comic Sans MS"/>
                <w:sz w:val="24"/>
                <w:szCs w:val="24"/>
              </w:rPr>
            </w:pPr>
            <w:r w:rsidRPr="003230C5">
              <w:rPr>
                <w:rFonts w:ascii="Comic Sans MS" w:hAnsi="Comic Sans MS"/>
                <w:sz w:val="24"/>
                <w:szCs w:val="24"/>
              </w:rPr>
              <w:t xml:space="preserve">Ancient Greece was made up of city states - it was not all one country as it is today. </w:t>
            </w:r>
          </w:p>
          <w:p w14:paraId="5AB98A19" w14:textId="77777777" w:rsidR="001022AB" w:rsidRDefault="001022AB" w:rsidP="004E465F">
            <w:pPr>
              <w:rPr>
                <w:rFonts w:ascii="Comic Sans MS" w:hAnsi="Comic Sans MS"/>
              </w:rPr>
            </w:pPr>
            <w:r w:rsidRPr="003230C5">
              <w:rPr>
                <w:rFonts w:ascii="Comic Sans MS" w:hAnsi="Comic Sans MS"/>
                <w:sz w:val="24"/>
                <w:szCs w:val="24"/>
              </w:rPr>
              <w:t>On the attached sheet cut out and stick the information about important places in ancient Greece onto the map. Colour in the map if you can.</w:t>
            </w:r>
            <w:r>
              <w:rPr>
                <w:rFonts w:ascii="Comic Sans MS" w:hAnsi="Comic Sans MS"/>
              </w:rPr>
              <w:t xml:space="preserve"> </w:t>
            </w:r>
          </w:p>
          <w:p w14:paraId="1AF3D0E1" w14:textId="77777777" w:rsidR="00172876" w:rsidRDefault="00172876" w:rsidP="004E465F">
            <w:pPr>
              <w:rPr>
                <w:rFonts w:ascii="Comic Sans MS" w:hAnsi="Comic Sans MS"/>
              </w:rPr>
            </w:pPr>
          </w:p>
          <w:p w14:paraId="6F1B383A" w14:textId="36C647C0" w:rsidR="00F10E19" w:rsidRPr="00F10E19" w:rsidRDefault="00F10E19" w:rsidP="004E465F">
            <w:pPr>
              <w:rPr>
                <w:rFonts w:ascii="Comic Sans MS" w:hAnsi="Comic Sans MS"/>
                <w:sz w:val="24"/>
              </w:rPr>
            </w:pPr>
            <w:r w:rsidRPr="00F10E19">
              <w:rPr>
                <w:rFonts w:ascii="Comic Sans MS" w:hAnsi="Comic Sans MS"/>
                <w:sz w:val="24"/>
              </w:rPr>
              <w:t>Here is some more information about the city states, can you add extra information around the map?</w:t>
            </w:r>
          </w:p>
          <w:p w14:paraId="0F8288A7" w14:textId="77777777" w:rsidR="00172876" w:rsidRDefault="00172876" w:rsidP="004E465F">
            <w:pPr>
              <w:rPr>
                <w:rFonts w:ascii="Comic Sans MS" w:hAnsi="Comic Sans MS"/>
                <w:sz w:val="20"/>
              </w:rPr>
            </w:pPr>
          </w:p>
          <w:p w14:paraId="0E932F64" w14:textId="33CF5AA2" w:rsidR="00F10E19" w:rsidRPr="004E465F" w:rsidRDefault="00803CD2" w:rsidP="004E465F">
            <w:pPr>
              <w:rPr>
                <w:rFonts w:ascii="Comic Sans MS" w:hAnsi="Comic Sans MS"/>
                <w:sz w:val="20"/>
              </w:rPr>
            </w:pPr>
            <w:hyperlink r:id="rId12" w:history="1">
              <w:r>
                <w:rPr>
                  <w:rStyle w:val="Hyperlink"/>
                </w:rPr>
                <w:t>https://</w:t>
              </w:r>
              <w:r>
                <w:rPr>
                  <w:rStyle w:val="Hyperlink"/>
                </w:rPr>
                <w:t>w</w:t>
              </w:r>
              <w:r>
                <w:rPr>
                  <w:rStyle w:val="Hyperlink"/>
                </w:rPr>
                <w:t>ww.bbc.co.uk/bitesize/topics/z87tn39/articles/zxytpv4</w:t>
              </w:r>
            </w:hyperlink>
          </w:p>
        </w:tc>
        <w:tc>
          <w:tcPr>
            <w:tcW w:w="5164" w:type="dxa"/>
            <w:gridSpan w:val="2"/>
          </w:tcPr>
          <w:p w14:paraId="3F8DD084" w14:textId="77777777" w:rsidR="00E21EB3" w:rsidRPr="00233322" w:rsidRDefault="00E21EB3" w:rsidP="005E7DD8">
            <w:pPr>
              <w:rPr>
                <w:rFonts w:ascii="Comic Sans MS" w:hAnsi="Comic Sans MS" w:cstheme="minorHAnsi"/>
                <w:color w:val="000000" w:themeColor="text1"/>
                <w:sz w:val="24"/>
                <w:szCs w:val="20"/>
                <w:shd w:val="clear" w:color="auto" w:fill="FFFFFF"/>
              </w:rPr>
            </w:pPr>
            <w:r w:rsidRPr="00233322">
              <w:rPr>
                <w:rFonts w:ascii="Comic Sans MS" w:hAnsi="Comic Sans MS" w:cstheme="minorHAnsi"/>
                <w:color w:val="000000" w:themeColor="text1"/>
                <w:sz w:val="24"/>
                <w:szCs w:val="20"/>
                <w:shd w:val="clear" w:color="auto" w:fill="FFFFFF"/>
              </w:rPr>
              <w:t xml:space="preserve">Please also try to enjoy some daily exercise. </w:t>
            </w:r>
          </w:p>
          <w:p w14:paraId="3E8532D7" w14:textId="77777777" w:rsidR="00E21EB3" w:rsidRPr="00233322" w:rsidRDefault="00E21EB3" w:rsidP="005E7DD8">
            <w:pPr>
              <w:rPr>
                <w:rFonts w:ascii="Comic Sans MS" w:hAnsi="Comic Sans MS" w:cstheme="minorHAnsi"/>
                <w:b/>
                <w:color w:val="000000" w:themeColor="text1"/>
                <w:sz w:val="24"/>
                <w:szCs w:val="20"/>
                <w:shd w:val="clear" w:color="auto" w:fill="FFFFFF"/>
              </w:rPr>
            </w:pPr>
          </w:p>
          <w:p w14:paraId="16FC489C" w14:textId="77777777" w:rsidR="00D61749" w:rsidRPr="004E465F" w:rsidRDefault="00E21EB3" w:rsidP="005E7DD8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233322">
              <w:rPr>
                <w:rFonts w:ascii="Comic Sans MS" w:hAnsi="Comic Sans MS" w:cstheme="minorHAnsi"/>
                <w:b/>
                <w:color w:val="000000" w:themeColor="text1"/>
                <w:sz w:val="24"/>
                <w:szCs w:val="20"/>
                <w:shd w:val="clear" w:color="auto" w:fill="FFFFFF"/>
              </w:rPr>
              <w:t>*Remember, Joe Wicks does a daily lesson on YouTube at 9am!</w:t>
            </w:r>
          </w:p>
        </w:tc>
        <w:tc>
          <w:tcPr>
            <w:tcW w:w="5164" w:type="dxa"/>
          </w:tcPr>
          <w:p w14:paraId="7F71033C" w14:textId="77777777" w:rsidR="007443AB" w:rsidRDefault="00D63188" w:rsidP="00233322">
            <w:pPr>
              <w:tabs>
                <w:tab w:val="left" w:pos="3516"/>
              </w:tabs>
              <w:rPr>
                <w:rFonts w:ascii="Comic Sans MS" w:hAnsi="Comic Sans MS" w:cstheme="minorHAnsi"/>
                <w:iCs/>
                <w:sz w:val="24"/>
                <w:szCs w:val="32"/>
              </w:rPr>
            </w:pPr>
            <w:r>
              <w:rPr>
                <w:rFonts w:ascii="Comic Sans MS" w:hAnsi="Comic Sans MS" w:cstheme="minorHAnsi"/>
                <w:iCs/>
                <w:sz w:val="24"/>
                <w:szCs w:val="32"/>
              </w:rPr>
              <w:t xml:space="preserve">The ancient Greeks did not believe in one god but many. Zeus was the ruler of the gods. </w:t>
            </w:r>
          </w:p>
          <w:p w14:paraId="24E70D87" w14:textId="77777777" w:rsidR="00172876" w:rsidRDefault="007443AB" w:rsidP="00233322">
            <w:pPr>
              <w:tabs>
                <w:tab w:val="left" w:pos="3516"/>
              </w:tabs>
              <w:rPr>
                <w:rFonts w:ascii="Comic Sans MS" w:hAnsi="Comic Sans MS" w:cstheme="minorHAnsi"/>
                <w:iCs/>
                <w:sz w:val="24"/>
                <w:szCs w:val="32"/>
              </w:rPr>
            </w:pPr>
            <w:r>
              <w:rPr>
                <w:rFonts w:ascii="Comic Sans MS" w:hAnsi="Comic Sans MS" w:cstheme="minorHAnsi"/>
                <w:iCs/>
                <w:sz w:val="24"/>
                <w:szCs w:val="32"/>
              </w:rPr>
              <w:t>We would like you to have a go at drawing your own God. Remember the different techniques we showed you when we completed t</w:t>
            </w:r>
            <w:r w:rsidR="00172876">
              <w:rPr>
                <w:rFonts w:ascii="Comic Sans MS" w:hAnsi="Comic Sans MS" w:cstheme="minorHAnsi"/>
                <w:iCs/>
                <w:sz w:val="24"/>
                <w:szCs w:val="32"/>
              </w:rPr>
              <w:t xml:space="preserve">he art work from Wonderstruck. </w:t>
            </w:r>
          </w:p>
          <w:p w14:paraId="4EFEC869" w14:textId="0C4C0070" w:rsidR="00172876" w:rsidRDefault="00172876" w:rsidP="00233322">
            <w:pPr>
              <w:tabs>
                <w:tab w:val="left" w:pos="3516"/>
              </w:tabs>
              <w:rPr>
                <w:rFonts w:ascii="Comic Sans MS" w:hAnsi="Comic Sans MS" w:cstheme="minorHAnsi"/>
                <w:iCs/>
                <w:sz w:val="24"/>
                <w:szCs w:val="32"/>
              </w:rPr>
            </w:pPr>
            <w:r>
              <w:rPr>
                <w:rFonts w:ascii="Comic Sans MS" w:hAnsi="Comic Sans MS" w:cstheme="minorHAnsi"/>
                <w:iCs/>
                <w:sz w:val="24"/>
                <w:szCs w:val="32"/>
              </w:rPr>
              <w:t xml:space="preserve">Here is some information about Greek Mythology. </w:t>
            </w:r>
          </w:p>
          <w:p w14:paraId="78BFF92F" w14:textId="77777777" w:rsidR="00172876" w:rsidRDefault="00803CD2" w:rsidP="00233322">
            <w:pPr>
              <w:tabs>
                <w:tab w:val="left" w:pos="3516"/>
              </w:tabs>
            </w:pPr>
            <w:hyperlink r:id="rId13" w:history="1">
              <w:r w:rsidR="00172876">
                <w:rPr>
                  <w:rStyle w:val="Hyperlink"/>
                </w:rPr>
                <w:t>https://www.ducksters.com/history/ancient_gr</w:t>
              </w:r>
              <w:r w:rsidR="00172876">
                <w:rPr>
                  <w:rStyle w:val="Hyperlink"/>
                </w:rPr>
                <w:t>e</w:t>
              </w:r>
              <w:r w:rsidR="00172876">
                <w:rPr>
                  <w:rStyle w:val="Hyperlink"/>
                </w:rPr>
                <w:t>ek_mythology.php</w:t>
              </w:r>
            </w:hyperlink>
          </w:p>
          <w:p w14:paraId="620DDD5D" w14:textId="77777777" w:rsidR="00172876" w:rsidRDefault="00172876" w:rsidP="00233322">
            <w:pPr>
              <w:tabs>
                <w:tab w:val="left" w:pos="3516"/>
              </w:tabs>
            </w:pPr>
          </w:p>
          <w:p w14:paraId="5A2B2F67" w14:textId="000BDC44" w:rsidR="00172876" w:rsidRPr="00172876" w:rsidRDefault="00803CD2" w:rsidP="00233322">
            <w:pPr>
              <w:tabs>
                <w:tab w:val="left" w:pos="3516"/>
              </w:tabs>
              <w:rPr>
                <w:rFonts w:ascii="Comic Sans MS" w:hAnsi="Comic Sans MS" w:cstheme="minorHAnsi"/>
                <w:iCs/>
                <w:sz w:val="24"/>
                <w:szCs w:val="32"/>
              </w:rPr>
            </w:pPr>
            <w:hyperlink r:id="rId14" w:history="1">
              <w:r w:rsidR="00172876">
                <w:rPr>
                  <w:rStyle w:val="Hyperlink"/>
                </w:rPr>
                <w:t>https:/</w:t>
              </w:r>
              <w:r w:rsidR="00172876">
                <w:rPr>
                  <w:rStyle w:val="Hyperlink"/>
                </w:rPr>
                <w:t>/</w:t>
              </w:r>
              <w:r w:rsidR="00172876">
                <w:rPr>
                  <w:rStyle w:val="Hyperlink"/>
                </w:rPr>
                <w:t>www.bbc.co.uk/bitesize/topics/z87tn39/articles/zgt7mp3</w:t>
              </w:r>
            </w:hyperlink>
          </w:p>
        </w:tc>
      </w:tr>
      <w:tr w:rsidR="00D61749" w:rsidRPr="004E465F" w14:paraId="5B79EE43" w14:textId="77777777" w:rsidTr="004E465F">
        <w:trPr>
          <w:trHeight w:val="314"/>
        </w:trPr>
        <w:tc>
          <w:tcPr>
            <w:tcW w:w="5163" w:type="dxa"/>
          </w:tcPr>
          <w:p w14:paraId="67CDCAA0" w14:textId="77777777" w:rsidR="00D61749" w:rsidRPr="004E465F" w:rsidRDefault="00D61749" w:rsidP="005E7DD8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4E465F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Music</w:t>
            </w:r>
          </w:p>
        </w:tc>
        <w:tc>
          <w:tcPr>
            <w:tcW w:w="5164" w:type="dxa"/>
            <w:gridSpan w:val="2"/>
          </w:tcPr>
          <w:p w14:paraId="5CE3573B" w14:textId="77777777" w:rsidR="00D61749" w:rsidRPr="004E465F" w:rsidRDefault="00D61749" w:rsidP="005E7DD8">
            <w:pPr>
              <w:jc w:val="center"/>
              <w:rPr>
                <w:rFonts w:ascii="Comic Sans MS" w:hAnsi="Comic Sans MS" w:cstheme="minorHAnsi"/>
                <w:b/>
                <w:bCs/>
                <w:sz w:val="24"/>
                <w:szCs w:val="24"/>
                <w:u w:val="single"/>
              </w:rPr>
            </w:pPr>
            <w:r w:rsidRPr="004E465F">
              <w:rPr>
                <w:rFonts w:ascii="Comic Sans MS" w:hAnsi="Comic Sans MS" w:cstheme="minorHAnsi"/>
                <w:b/>
                <w:bCs/>
                <w:sz w:val="24"/>
                <w:szCs w:val="24"/>
                <w:u w:val="single"/>
              </w:rPr>
              <w:t xml:space="preserve">Design and Technology </w:t>
            </w:r>
          </w:p>
        </w:tc>
        <w:tc>
          <w:tcPr>
            <w:tcW w:w="5164" w:type="dxa"/>
          </w:tcPr>
          <w:p w14:paraId="18965CFC" w14:textId="77777777" w:rsidR="00D61749" w:rsidRPr="004E465F" w:rsidRDefault="00D61749" w:rsidP="005E7DD8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4E465F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Geography</w:t>
            </w:r>
          </w:p>
        </w:tc>
      </w:tr>
      <w:tr w:rsidR="00D61749" w:rsidRPr="004E465F" w14:paraId="5049807A" w14:textId="77777777" w:rsidTr="002B22A8">
        <w:trPr>
          <w:trHeight w:val="2966"/>
        </w:trPr>
        <w:tc>
          <w:tcPr>
            <w:tcW w:w="5163" w:type="dxa"/>
          </w:tcPr>
          <w:p w14:paraId="6FB65B73" w14:textId="77777777" w:rsidR="00D61749" w:rsidRPr="003230C5" w:rsidRDefault="00FB05EA" w:rsidP="00D61749">
            <w:pPr>
              <w:rPr>
                <w:rFonts w:ascii="Comic Sans MS" w:hAnsi="Comic Sans MS" w:cstheme="majorHAnsi"/>
                <w:sz w:val="24"/>
                <w:szCs w:val="24"/>
              </w:rPr>
            </w:pPr>
            <w:r w:rsidRPr="003230C5">
              <w:rPr>
                <w:rFonts w:ascii="Comic Sans MS" w:hAnsi="Comic Sans MS" w:cstheme="majorHAnsi"/>
                <w:sz w:val="24"/>
                <w:szCs w:val="24"/>
              </w:rPr>
              <w:t xml:space="preserve">Check out the home learning page on the </w:t>
            </w:r>
            <w:proofErr w:type="spellStart"/>
            <w:r w:rsidRPr="003230C5">
              <w:rPr>
                <w:rFonts w:ascii="Comic Sans MS" w:hAnsi="Comic Sans MS" w:cstheme="majorHAnsi"/>
                <w:sz w:val="24"/>
                <w:szCs w:val="24"/>
              </w:rPr>
              <w:t>Burnwood</w:t>
            </w:r>
            <w:proofErr w:type="spellEnd"/>
            <w:r w:rsidRPr="003230C5">
              <w:rPr>
                <w:rFonts w:ascii="Comic Sans MS" w:hAnsi="Comic Sans MS" w:cstheme="majorHAnsi"/>
                <w:sz w:val="24"/>
                <w:szCs w:val="24"/>
              </w:rPr>
              <w:t xml:space="preserve"> website. Mrs Phillips has uploaded a new video and links to tutorials on YouTube.</w:t>
            </w:r>
          </w:p>
          <w:p w14:paraId="41DF462F" w14:textId="77777777" w:rsidR="0001355A" w:rsidRPr="001F2C27" w:rsidRDefault="0001355A" w:rsidP="00D61749">
            <w:pPr>
              <w:rPr>
                <w:rFonts w:ascii="Comic Sans MS" w:hAnsi="Comic Sans MS" w:cstheme="majorHAnsi"/>
                <w:szCs w:val="20"/>
              </w:rPr>
            </w:pPr>
          </w:p>
          <w:p w14:paraId="2D945935" w14:textId="77777777" w:rsidR="0001355A" w:rsidRPr="004E465F" w:rsidRDefault="0001355A" w:rsidP="00D61749">
            <w:pPr>
              <w:rPr>
                <w:rFonts w:ascii="Comic Sans MS" w:hAnsi="Comic Sans MS" w:cstheme="majorHAnsi"/>
                <w:sz w:val="20"/>
                <w:szCs w:val="20"/>
              </w:rPr>
            </w:pPr>
            <w:bookmarkStart w:id="0" w:name="_GoBack"/>
            <w:bookmarkEnd w:id="0"/>
          </w:p>
          <w:p w14:paraId="2F2F21D1" w14:textId="77777777" w:rsidR="0001355A" w:rsidRPr="004E465F" w:rsidRDefault="0001355A" w:rsidP="00D61749">
            <w:pPr>
              <w:rPr>
                <w:rFonts w:ascii="Comic Sans MS" w:hAnsi="Comic Sans MS" w:cstheme="majorHAnsi"/>
                <w:sz w:val="12"/>
                <w:szCs w:val="12"/>
              </w:rPr>
            </w:pPr>
          </w:p>
        </w:tc>
        <w:tc>
          <w:tcPr>
            <w:tcW w:w="5164" w:type="dxa"/>
            <w:gridSpan w:val="2"/>
          </w:tcPr>
          <w:p w14:paraId="032A83DC" w14:textId="67BD97AA" w:rsidR="005E7DD8" w:rsidRPr="004E465F" w:rsidRDefault="003230C5" w:rsidP="003230C5">
            <w:pPr>
              <w:rPr>
                <w:rFonts w:ascii="Comic Sans MS" w:hAnsi="Comic Sans MS" w:cstheme="majorHAnsi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4"/>
                <w:szCs w:val="32"/>
              </w:rPr>
              <w:t xml:space="preserve">Part of Design and Technology is cooking a variety of healthy sweet and savoury dishes. This week, help to cook a meal for you and the people you live with to share, Note down any new skills that you learn. </w:t>
            </w:r>
          </w:p>
        </w:tc>
        <w:tc>
          <w:tcPr>
            <w:tcW w:w="5164" w:type="dxa"/>
          </w:tcPr>
          <w:p w14:paraId="0D2ED060" w14:textId="77777777" w:rsidR="00F10E19" w:rsidRDefault="00D63188" w:rsidP="00233322">
            <w:pPr>
              <w:rPr>
                <w:rFonts w:ascii="Comic Sans MS" w:hAnsi="Comic Sans MS" w:cstheme="minorHAnsi"/>
                <w:sz w:val="24"/>
                <w:szCs w:val="24"/>
              </w:rPr>
            </w:pPr>
            <w:r w:rsidRPr="003230C5">
              <w:rPr>
                <w:rFonts w:ascii="Comic Sans MS" w:hAnsi="Comic Sans MS" w:cstheme="minorHAnsi"/>
                <w:sz w:val="24"/>
                <w:szCs w:val="24"/>
              </w:rPr>
              <w:t>Athens is the capita</w:t>
            </w:r>
            <w:r w:rsidR="00F10E19">
              <w:rPr>
                <w:rFonts w:ascii="Comic Sans MS" w:hAnsi="Comic Sans MS" w:cstheme="minorHAnsi"/>
                <w:sz w:val="24"/>
                <w:szCs w:val="24"/>
              </w:rPr>
              <w:t>l of Greece.</w:t>
            </w:r>
          </w:p>
          <w:p w14:paraId="6B19F431" w14:textId="14134A86" w:rsidR="00F10E19" w:rsidRDefault="00F10E19" w:rsidP="00233322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Can you research</w:t>
            </w:r>
            <w:r w:rsidR="00D63188" w:rsidRPr="003230C5">
              <w:rPr>
                <w:rFonts w:ascii="Comic Sans MS" w:hAnsi="Comic Sans MS" w:cstheme="minorHAnsi"/>
                <w:sz w:val="24"/>
                <w:szCs w:val="24"/>
              </w:rPr>
              <w:t xml:space="preserve"> facts about the modern city of Athens? </w:t>
            </w:r>
          </w:p>
          <w:p w14:paraId="0B640758" w14:textId="77777777" w:rsidR="00F10E19" w:rsidRDefault="00F10E19" w:rsidP="00233322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 xml:space="preserve">Can you make it into a leaflet for tourists? </w:t>
            </w:r>
          </w:p>
          <w:p w14:paraId="4EB81F6A" w14:textId="0899FC5A" w:rsidR="00F10E19" w:rsidRDefault="00F10E19" w:rsidP="00233322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>Set out the leaflet using headings, sub-headings and paragraphs.</w:t>
            </w:r>
          </w:p>
          <w:p w14:paraId="1672D02E" w14:textId="4DA93320" w:rsidR="00F10E19" w:rsidRPr="003230C5" w:rsidRDefault="00F10E19" w:rsidP="00233322">
            <w:pPr>
              <w:rPr>
                <w:rFonts w:ascii="Comic Sans MS" w:hAnsi="Comic Sans MS" w:cstheme="minorHAnsi"/>
                <w:sz w:val="24"/>
                <w:szCs w:val="24"/>
              </w:rPr>
            </w:pPr>
            <w:r>
              <w:rPr>
                <w:rFonts w:ascii="Comic Sans MS" w:hAnsi="Comic Sans MS" w:cstheme="minorHAnsi"/>
                <w:sz w:val="24"/>
                <w:szCs w:val="24"/>
              </w:rPr>
              <w:t xml:space="preserve">Remember to use persuasive language. </w:t>
            </w:r>
          </w:p>
          <w:p w14:paraId="5B1F37E7" w14:textId="77777777" w:rsidR="00233322" w:rsidRPr="001F2C27" w:rsidRDefault="00233322" w:rsidP="00233322">
            <w:pPr>
              <w:rPr>
                <w:rFonts w:ascii="Comic Sans MS" w:hAnsi="Comic Sans MS" w:cstheme="minorHAnsi"/>
                <w:szCs w:val="20"/>
              </w:rPr>
            </w:pPr>
          </w:p>
          <w:p w14:paraId="664A6D21" w14:textId="63B19C9F" w:rsidR="00233322" w:rsidRPr="004E465F" w:rsidRDefault="00233322" w:rsidP="00233322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D61749" w:rsidRPr="004E465F" w14:paraId="608FDCFB" w14:textId="77777777" w:rsidTr="004E465F">
        <w:trPr>
          <w:trHeight w:val="288"/>
        </w:trPr>
        <w:tc>
          <w:tcPr>
            <w:tcW w:w="15491" w:type="dxa"/>
            <w:gridSpan w:val="4"/>
            <w:tcBorders>
              <w:left w:val="nil"/>
              <w:bottom w:val="nil"/>
              <w:right w:val="nil"/>
            </w:tcBorders>
          </w:tcPr>
          <w:p w14:paraId="2ED29AF8" w14:textId="57FCB0B1" w:rsidR="00D61749" w:rsidRPr="004E465F" w:rsidRDefault="00D61749" w:rsidP="00E21EB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2CFD6C40" w14:textId="43F2DCB6" w:rsidR="002B22A8" w:rsidRDefault="00172876">
      <w:pPr>
        <w:rPr>
          <w:rFonts w:ascii="Comic Sans MS" w:hAnsi="Comic Sans MS"/>
        </w:rPr>
      </w:pPr>
      <w:r w:rsidRPr="002B22A8">
        <w:rPr>
          <w:rFonts w:ascii="Comic Sans MS" w:hAnsi="Comic Sans MS"/>
        </w:rPr>
        <w:t xml:space="preserve">If you would like to complete more work at home there are daily lessons on BBC bitesize. There are lessons for all subjects. Here is the link. </w:t>
      </w:r>
      <w:hyperlink r:id="rId15" w:history="1">
        <w:r w:rsidRPr="002B22A8">
          <w:rPr>
            <w:rStyle w:val="Hyperlink"/>
            <w:rFonts w:ascii="Comic Sans MS" w:hAnsi="Comic Sans MS"/>
          </w:rPr>
          <w:t>https://www.bbc.co.uk/bitesize</w:t>
        </w:r>
      </w:hyperlink>
      <w:r w:rsidR="00233322" w:rsidRPr="002B22A8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5241F7D" wp14:editId="65D8DEFE">
                <wp:simplePos x="0" y="0"/>
                <wp:positionH relativeFrom="column">
                  <wp:posOffset>-311150</wp:posOffset>
                </wp:positionH>
                <wp:positionV relativeFrom="page">
                  <wp:posOffset>7591244</wp:posOffset>
                </wp:positionV>
                <wp:extent cx="10278745" cy="7204710"/>
                <wp:effectExtent l="19050" t="19050" r="27305" b="1524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20471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25EC20A" id="Rectangle 18" o:spid="_x0000_s1026" style="position:absolute;margin-left:-24.5pt;margin-top:597.75pt;width:809.35pt;height:567.3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" filled="f" strokecolor="#0070c0" strokeweight="2.25pt">
                <w10:wrap anchory="page"/>
              </v:rect>
            </w:pict>
          </mc:Fallback>
        </mc:AlternateContent>
      </w:r>
      <w:r w:rsidR="00233322" w:rsidRPr="002B22A8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55EADD6" wp14:editId="6C3FB466">
                <wp:simplePos x="0" y="0"/>
                <wp:positionH relativeFrom="column">
                  <wp:posOffset>10367010</wp:posOffset>
                </wp:positionH>
                <wp:positionV relativeFrom="page">
                  <wp:posOffset>571681</wp:posOffset>
                </wp:positionV>
                <wp:extent cx="10278745" cy="7204710"/>
                <wp:effectExtent l="19050" t="19050" r="27305" b="1524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20471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A9D44C9" id="Rectangle 19" o:spid="_x0000_s1026" style="position:absolute;margin-left:816.3pt;margin-top:45pt;width:809.35pt;height:567.3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" filled="f" strokecolor="#0070c0" strokeweight="2.25pt">
                <w10:wrap anchory="page"/>
              </v:rect>
            </w:pict>
          </mc:Fallback>
        </mc:AlternateContent>
      </w:r>
      <w:r w:rsidR="00D61749" w:rsidRPr="002B22A8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EE81A4" wp14:editId="27EEEFB7">
                <wp:simplePos x="0" y="0"/>
                <wp:positionH relativeFrom="column">
                  <wp:posOffset>-268014</wp:posOffset>
                </wp:positionH>
                <wp:positionV relativeFrom="page">
                  <wp:posOffset>157480</wp:posOffset>
                </wp:positionV>
                <wp:extent cx="10278745" cy="7204710"/>
                <wp:effectExtent l="19050" t="19050" r="27305" b="1524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20471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AEF09F1" id="Rectangle 8" o:spid="_x0000_s1026" style="position:absolute;margin-left:-21.1pt;margin-top:12.4pt;width:809.35pt;height:567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" filled="f" strokecolor="#0070c0" strokeweight="2.25pt">
                <w10:wrap anchory="page"/>
              </v:rect>
            </w:pict>
          </mc:Fallback>
        </mc:AlternateContent>
      </w:r>
      <w:r w:rsidRPr="002B22A8">
        <w:rPr>
          <w:rFonts w:ascii="Comic Sans MS" w:hAnsi="Comic Sans MS"/>
        </w:rPr>
        <w:t xml:space="preserve"> </w:t>
      </w:r>
      <w:proofErr w:type="gramStart"/>
      <w:r w:rsidRPr="002B22A8">
        <w:rPr>
          <w:rFonts w:ascii="Comic Sans MS" w:hAnsi="Comic Sans MS"/>
        </w:rPr>
        <w:t>Just</w:t>
      </w:r>
      <w:proofErr w:type="gramEnd"/>
      <w:r w:rsidRPr="002B22A8">
        <w:rPr>
          <w:rFonts w:ascii="Comic Sans MS" w:hAnsi="Comic Sans MS"/>
        </w:rPr>
        <w:t xml:space="preserve"> enter year 6 into the year group and the activities will load up.</w:t>
      </w:r>
      <w:r w:rsidR="002B22A8" w:rsidRPr="002B22A8">
        <w:rPr>
          <w:rFonts w:ascii="Comic Sans MS" w:hAnsi="Comic Sans MS"/>
        </w:rPr>
        <w:t xml:space="preserve"> </w:t>
      </w:r>
      <w:r w:rsidR="002B22A8">
        <w:rPr>
          <w:rFonts w:ascii="Comic Sans MS" w:hAnsi="Comic Sans MS"/>
        </w:rPr>
        <w:t xml:space="preserve"> </w:t>
      </w:r>
    </w:p>
    <w:p w14:paraId="12408705" w14:textId="635B7408" w:rsidR="002B22A8" w:rsidRPr="002B22A8" w:rsidRDefault="002B22A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You can also use the lessons on </w:t>
      </w:r>
      <w:r w:rsidR="00B46A14">
        <w:rPr>
          <w:rFonts w:ascii="Comic Sans MS" w:hAnsi="Comic Sans MS"/>
        </w:rPr>
        <w:t>T</w:t>
      </w:r>
      <w:r>
        <w:rPr>
          <w:rFonts w:ascii="Comic Sans MS" w:hAnsi="Comic Sans MS"/>
        </w:rPr>
        <w:t xml:space="preserve">he Oak National Academy. They have a good range of activities linked to all different subjects. </w:t>
      </w:r>
      <w:hyperlink r:id="rId16" w:anchor="subjects" w:history="1">
        <w:r w:rsidRPr="002B22A8">
          <w:rPr>
            <w:rStyle w:val="Hyperlink"/>
            <w:rFonts w:ascii="Comic Sans MS" w:hAnsi="Comic Sans MS"/>
          </w:rPr>
          <w:t>https://www.thenational.academy/online-classroom/year-6#subjects</w:t>
        </w:r>
      </w:hyperlink>
    </w:p>
    <w:p w14:paraId="5FF719F1" w14:textId="12B75431" w:rsidR="00233322" w:rsidRDefault="00F10E1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FD6FC14" wp14:editId="22EABD79">
                <wp:simplePos x="0" y="0"/>
                <wp:positionH relativeFrom="column">
                  <wp:posOffset>4305869</wp:posOffset>
                </wp:positionH>
                <wp:positionV relativeFrom="paragraph">
                  <wp:posOffset>-293427</wp:posOffset>
                </wp:positionV>
                <wp:extent cx="27295" cy="7233314"/>
                <wp:effectExtent l="0" t="0" r="30480" b="2476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295" cy="7233314"/>
                        </a:xfrm>
                        <a:prstGeom prst="line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0AFB82" id="Straight Connector 4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9.05pt,-23.1pt" to="341.2pt,54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" strokecolor="#0070c0" strokeweight=".5pt">
                <v:stroke joinstyle="miter"/>
              </v:line>
            </w:pict>
          </mc:Fallback>
        </mc:AlternateContent>
      </w:r>
      <w:r w:rsidR="00D63188" w:rsidRPr="001022AB"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20886823" wp14:editId="3F2272F9">
            <wp:simplePos x="0" y="0"/>
            <wp:positionH relativeFrom="margin">
              <wp:align>left</wp:align>
            </wp:positionH>
            <wp:positionV relativeFrom="paragraph">
              <wp:posOffset>187325</wp:posOffset>
            </wp:positionV>
            <wp:extent cx="4466590" cy="5534025"/>
            <wp:effectExtent l="0" t="0" r="0" b="9525"/>
            <wp:wrapTight wrapText="bothSides">
              <wp:wrapPolygon edited="0">
                <wp:start x="0" y="0"/>
                <wp:lineTo x="0" y="21563"/>
                <wp:lineTo x="21465" y="21563"/>
                <wp:lineTo x="2146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6590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63188" w:rsidRPr="00D63188"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05452BCE" wp14:editId="7540851B">
            <wp:simplePos x="0" y="0"/>
            <wp:positionH relativeFrom="column">
              <wp:posOffset>4643755</wp:posOffset>
            </wp:positionH>
            <wp:positionV relativeFrom="paragraph">
              <wp:posOffset>4445</wp:posOffset>
            </wp:positionV>
            <wp:extent cx="5217160" cy="6275070"/>
            <wp:effectExtent l="0" t="0" r="2540" b="0"/>
            <wp:wrapTight wrapText="bothSides">
              <wp:wrapPolygon edited="0">
                <wp:start x="0" y="0"/>
                <wp:lineTo x="0" y="21508"/>
                <wp:lineTo x="21532" y="21508"/>
                <wp:lineTo x="2153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7160" cy="6275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33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6238399" wp14:editId="008AE5BF">
                <wp:simplePos x="0" y="0"/>
                <wp:positionH relativeFrom="margin">
                  <wp:posOffset>-239171</wp:posOffset>
                </wp:positionH>
                <wp:positionV relativeFrom="margin">
                  <wp:posOffset>-269240</wp:posOffset>
                </wp:positionV>
                <wp:extent cx="10278745" cy="7204710"/>
                <wp:effectExtent l="19050" t="19050" r="27305" b="1524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20471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0241CE3" id="Rectangle 20" o:spid="_x0000_s1026" style="position:absolute;margin-left:-18.85pt;margin-top:-21.2pt;width:809.35pt;height:567.3pt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" filled="f" strokecolor="#0070c0" strokeweight="2.25pt">
                <w10:wrap anchorx="margin" anchory="margin"/>
              </v:rect>
            </w:pict>
          </mc:Fallback>
        </mc:AlternateContent>
      </w:r>
    </w:p>
    <w:p w14:paraId="25AB1F6C" w14:textId="6B9C8D4D" w:rsidR="00233322" w:rsidRPr="00233322" w:rsidRDefault="00233322" w:rsidP="00233322"/>
    <w:p w14:paraId="30E14927" w14:textId="77777777" w:rsidR="00233322" w:rsidRPr="00233322" w:rsidRDefault="00233322" w:rsidP="00233322"/>
    <w:p w14:paraId="4DC02B9E" w14:textId="023379EC" w:rsidR="00233322" w:rsidRDefault="00233322" w:rsidP="00233322"/>
    <w:p w14:paraId="0153B291" w14:textId="1E2595A6" w:rsidR="001022AB" w:rsidRPr="00233322" w:rsidRDefault="00F10E19" w:rsidP="00233322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01AE95D" wp14:editId="27C1231F">
                <wp:simplePos x="0" y="0"/>
                <wp:positionH relativeFrom="margin">
                  <wp:posOffset>-235272</wp:posOffset>
                </wp:positionH>
                <wp:positionV relativeFrom="page">
                  <wp:posOffset>139065</wp:posOffset>
                </wp:positionV>
                <wp:extent cx="10278745" cy="7204710"/>
                <wp:effectExtent l="19050" t="19050" r="27305" b="1524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20471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132BF6" id="Rectangle 6" o:spid="_x0000_s1026" style="position:absolute;margin-left:-18.55pt;margin-top:10.95pt;width:809.35pt;height:567.3pt;z-index:2516848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" filled="f" strokecolor="#0070c0" strokeweight="2.25pt">
                <w10:wrap anchorx="margin" anchory="page"/>
              </v:rect>
            </w:pict>
          </mc:Fallback>
        </mc:AlternateContent>
      </w:r>
      <w:r w:rsidR="00D63188" w:rsidRPr="00D63188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57254895" wp14:editId="04D1C9A3">
            <wp:simplePos x="0" y="0"/>
            <wp:positionH relativeFrom="margin">
              <wp:align>right</wp:align>
            </wp:positionH>
            <wp:positionV relativeFrom="paragraph">
              <wp:posOffset>368</wp:posOffset>
            </wp:positionV>
            <wp:extent cx="4429125" cy="6210300"/>
            <wp:effectExtent l="0" t="0" r="9525" b="0"/>
            <wp:wrapTight wrapText="bothSides">
              <wp:wrapPolygon edited="0">
                <wp:start x="0" y="0"/>
                <wp:lineTo x="0" y="21534"/>
                <wp:lineTo x="21554" y="21534"/>
                <wp:lineTo x="21554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63188" w:rsidRPr="00D63188">
        <w:rPr>
          <w:noProof/>
          <w:lang w:eastAsia="en-GB"/>
        </w:rPr>
        <w:drawing>
          <wp:inline distT="0" distB="0" distL="0" distR="0" wp14:anchorId="02172ACE" wp14:editId="32B86DBE">
            <wp:extent cx="4302492" cy="5768176"/>
            <wp:effectExtent l="0" t="0" r="3175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26357" cy="5800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62D0E" w14:textId="77777777" w:rsidR="00233322" w:rsidRDefault="00233322" w:rsidP="00233322"/>
    <w:p w14:paraId="650B5810" w14:textId="77777777" w:rsidR="00233322" w:rsidRPr="00233322" w:rsidRDefault="00233322" w:rsidP="00233322">
      <w:pPr>
        <w:tabs>
          <w:tab w:val="left" w:pos="2414"/>
        </w:tabs>
      </w:pPr>
      <w:r>
        <w:tab/>
      </w:r>
      <w:r>
        <w:tab/>
      </w:r>
      <w:r>
        <w:tab/>
      </w:r>
      <w:r>
        <w:tab/>
      </w:r>
    </w:p>
    <w:sectPr w:rsidR="00233322" w:rsidRPr="00233322" w:rsidSect="00D617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6C1F88"/>
    <w:multiLevelType w:val="hybridMultilevel"/>
    <w:tmpl w:val="3F284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133D4"/>
    <w:multiLevelType w:val="hybridMultilevel"/>
    <w:tmpl w:val="558096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749"/>
    <w:rsid w:val="0001355A"/>
    <w:rsid w:val="00022A9F"/>
    <w:rsid w:val="00034633"/>
    <w:rsid w:val="001022AB"/>
    <w:rsid w:val="0013042A"/>
    <w:rsid w:val="00172876"/>
    <w:rsid w:val="001F2C27"/>
    <w:rsid w:val="00233322"/>
    <w:rsid w:val="002B22A8"/>
    <w:rsid w:val="003230C5"/>
    <w:rsid w:val="003814D0"/>
    <w:rsid w:val="004769C9"/>
    <w:rsid w:val="004A064A"/>
    <w:rsid w:val="004E465F"/>
    <w:rsid w:val="005E7DD8"/>
    <w:rsid w:val="00736F89"/>
    <w:rsid w:val="007443AB"/>
    <w:rsid w:val="007C36F4"/>
    <w:rsid w:val="00803CD2"/>
    <w:rsid w:val="008C0D02"/>
    <w:rsid w:val="008C6D4A"/>
    <w:rsid w:val="00921E95"/>
    <w:rsid w:val="00956E53"/>
    <w:rsid w:val="00AC1817"/>
    <w:rsid w:val="00AC56FE"/>
    <w:rsid w:val="00AF480D"/>
    <w:rsid w:val="00B46A14"/>
    <w:rsid w:val="00B933E4"/>
    <w:rsid w:val="00D11D0B"/>
    <w:rsid w:val="00D61749"/>
    <w:rsid w:val="00D63188"/>
    <w:rsid w:val="00DA0BFA"/>
    <w:rsid w:val="00E21EB3"/>
    <w:rsid w:val="00E708B7"/>
    <w:rsid w:val="00F10E19"/>
    <w:rsid w:val="00F37B1E"/>
    <w:rsid w:val="00F42C00"/>
    <w:rsid w:val="00FB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F11B4"/>
  <w15:chartTrackingRefBased/>
  <w15:docId w15:val="{883657DC-CC18-4EDA-8410-E5FBF5301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E7D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1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61749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5E7DD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5E7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B933E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3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6/" TargetMode="External"/><Relationship Id="rId13" Type="http://schemas.openxmlformats.org/officeDocument/2006/relationships/hyperlink" Target="https://www.ducksters.com/history/ancient_greek_mythology.php" TargetMode="External"/><Relationship Id="rId18" Type="http://schemas.openxmlformats.org/officeDocument/2006/relationships/image" Target="media/image4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hyperlink" Target="https://www.bbc.co.uk/bitesize/topics/z87tn39/articles/zxytpv4" TargetMode="Externa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yperlink" Target="https://www.thenational.academy/online-classroom/year-6" TargetMode="External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drchips.weebly.co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bitesize" TargetMode="External"/><Relationship Id="rId10" Type="http://schemas.openxmlformats.org/officeDocument/2006/relationships/hyperlink" Target="https://www.stem.org.uk/resources/elibrary/resource/315584/what-affects-your-heart-rate" TargetMode="Externa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hyperlink" Target="https://www.thenational.academy/online-classroom/year-6/english" TargetMode="External"/><Relationship Id="rId14" Type="http://schemas.openxmlformats.org/officeDocument/2006/relationships/hyperlink" Target="https://www.bbc.co.uk/bitesize/topics/z87tn39/articles/zgt7mp3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A6B56-CBA3-427F-AF1F-C8C8955A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3F3603AA</Template>
  <TotalTime>5</TotalTime>
  <Pages>4</Pages>
  <Words>861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5760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E.Watson</dc:creator>
  <cp:keywords/>
  <dc:description/>
  <cp:lastModifiedBy>E.Mason</cp:lastModifiedBy>
  <cp:revision>4</cp:revision>
  <dcterms:created xsi:type="dcterms:W3CDTF">2020-04-27T09:20:00Z</dcterms:created>
  <dcterms:modified xsi:type="dcterms:W3CDTF">2020-04-27T09:26:00Z</dcterms:modified>
</cp:coreProperties>
</file>